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A1BB7" w14:textId="176D00D4" w:rsidR="0061447B" w:rsidRPr="004B524A" w:rsidRDefault="00EB1A4C" w:rsidP="009F1947">
      <w:pPr>
        <w:rPr>
          <w:rFonts w:ascii="Arial" w:hAnsi="Arial" w:cs="Arial"/>
          <w:b/>
          <w:sz w:val="16"/>
          <w:szCs w:val="16"/>
        </w:rPr>
      </w:pPr>
      <w:r w:rsidRPr="004B524A">
        <w:rPr>
          <w:rFonts w:ascii="Arial" w:hAnsi="Arial" w:cs="Arial"/>
          <w:sz w:val="18"/>
          <w:szCs w:val="20"/>
        </w:rPr>
        <w:t xml:space="preserve"> </w:t>
      </w:r>
      <w:r w:rsidR="005807F4" w:rsidRPr="004B524A">
        <w:rPr>
          <w:rFonts w:ascii="Arial" w:hAnsi="Arial" w:cs="Arial"/>
          <w:sz w:val="18"/>
          <w:szCs w:val="20"/>
        </w:rPr>
        <w:t xml:space="preserve">                           </w:t>
      </w:r>
      <w:r w:rsidR="00C052D0" w:rsidRPr="004B524A">
        <w:rPr>
          <w:rFonts w:ascii="Arial" w:hAnsi="Arial" w:cs="Arial"/>
          <w:sz w:val="18"/>
          <w:szCs w:val="20"/>
        </w:rPr>
        <w:t xml:space="preserve"> </w:t>
      </w:r>
      <w:r w:rsidR="00EF4578" w:rsidRPr="004B524A">
        <w:rPr>
          <w:rFonts w:ascii="Arial" w:hAnsi="Arial" w:cs="Arial"/>
          <w:sz w:val="18"/>
          <w:szCs w:val="20"/>
        </w:rPr>
        <w:t xml:space="preserve">                  </w:t>
      </w:r>
      <w:r w:rsidR="00DC359F" w:rsidRPr="004B524A">
        <w:rPr>
          <w:rFonts w:ascii="Arial" w:hAnsi="Arial" w:cs="Arial"/>
          <w:noProof/>
          <w:sz w:val="18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0CA184" wp14:editId="379CF0DD">
                <wp:simplePos x="0" y="0"/>
                <wp:positionH relativeFrom="column">
                  <wp:posOffset>981075</wp:posOffset>
                </wp:positionH>
                <wp:positionV relativeFrom="paragraph">
                  <wp:posOffset>87630</wp:posOffset>
                </wp:positionV>
                <wp:extent cx="3619500" cy="458470"/>
                <wp:effectExtent l="635" t="0" r="0" b="19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B7278" w14:textId="77777777" w:rsidR="000E4688" w:rsidRDefault="000E4688" w:rsidP="00DF0504">
                            <w:pPr>
                              <w:pStyle w:val="Ttulo1"/>
                            </w:pPr>
                            <w:r w:rsidRPr="00A37EF2">
                              <w:t>SOLICITUD DE INSCRIPCIÓN</w:t>
                            </w:r>
                          </w:p>
                          <w:p w14:paraId="77931D30" w14:textId="77777777" w:rsidR="003D15B8" w:rsidRPr="003D15B8" w:rsidRDefault="003D15B8" w:rsidP="003D15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15B8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(FORM 1)</w:t>
                            </w:r>
                          </w:p>
                          <w:p w14:paraId="61D3B219" w14:textId="77777777" w:rsidR="000E4688" w:rsidRPr="00A37EF2" w:rsidRDefault="000E46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1644612" w14:textId="77777777" w:rsidR="000E4688" w:rsidRPr="00A37EF2" w:rsidRDefault="000E46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CA1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25pt;margin-top:6.9pt;width:285pt;height:36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" filled="f" stroked="f">
                <v:textbox>
                  <w:txbxContent>
                    <w:p w14:paraId="24EB7278" w14:textId="77777777" w:rsidR="000E4688" w:rsidRDefault="000E4688" w:rsidP="00DF0504">
                      <w:pPr>
                        <w:pStyle w:val="Ttulo1"/>
                      </w:pPr>
                      <w:r w:rsidRPr="00A37EF2">
                        <w:t>SOLICITUD DE INSCRIPCIÓN</w:t>
                      </w:r>
                    </w:p>
                    <w:p w14:paraId="77931D30" w14:textId="77777777" w:rsidR="003D15B8" w:rsidRPr="003D15B8" w:rsidRDefault="003D15B8" w:rsidP="003D15B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15B8">
                        <w:rPr>
                          <w:rFonts w:ascii="Arial" w:hAnsi="Arial" w:cs="Arial"/>
                          <w:b/>
                          <w:sz w:val="22"/>
                        </w:rPr>
                        <w:t>(FORM 1)</w:t>
                      </w:r>
                    </w:p>
                    <w:p w14:paraId="61D3B219" w14:textId="77777777" w:rsidR="000E4688" w:rsidRPr="00A37EF2" w:rsidRDefault="000E46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1644612" w14:textId="77777777" w:rsidR="000E4688" w:rsidRPr="00A37EF2" w:rsidRDefault="000E4688"/>
                  </w:txbxContent>
                </v:textbox>
                <w10:wrap type="square"/>
              </v:shape>
            </w:pict>
          </mc:Fallback>
        </mc:AlternateContent>
      </w:r>
    </w:p>
    <w:p w14:paraId="28D5F40E" w14:textId="77777777" w:rsidR="00DF0504" w:rsidRPr="004B524A" w:rsidRDefault="00DF0504">
      <w:pPr>
        <w:spacing w:line="240" w:lineRule="atLeast"/>
        <w:rPr>
          <w:rFonts w:ascii="Arial" w:hAnsi="Arial" w:cs="Arial"/>
          <w:sz w:val="20"/>
          <w:szCs w:val="20"/>
        </w:rPr>
      </w:pPr>
    </w:p>
    <w:p w14:paraId="330075E2" w14:textId="77777777" w:rsidR="00DF0504" w:rsidRPr="004B524A" w:rsidRDefault="00DF0504">
      <w:pPr>
        <w:spacing w:line="240" w:lineRule="atLeast"/>
        <w:rPr>
          <w:rFonts w:ascii="Arial" w:hAnsi="Arial" w:cs="Arial"/>
          <w:sz w:val="20"/>
          <w:szCs w:val="20"/>
        </w:rPr>
      </w:pPr>
    </w:p>
    <w:p w14:paraId="33B72CCE" w14:textId="77777777" w:rsidR="00760312" w:rsidRPr="004B524A" w:rsidRDefault="00760312">
      <w:pPr>
        <w:spacing w:line="240" w:lineRule="atLeas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536"/>
        <w:gridCol w:w="4567"/>
      </w:tblGrid>
      <w:tr w:rsidR="00FD0192" w:rsidRPr="004B524A" w14:paraId="2195DF76" w14:textId="77777777">
        <w:tc>
          <w:tcPr>
            <w:tcW w:w="4536" w:type="dxa"/>
          </w:tcPr>
          <w:p w14:paraId="153E9C2D" w14:textId="3368877F" w:rsidR="00FD0192" w:rsidRPr="00DC359F" w:rsidRDefault="00FD0192" w:rsidP="000214CC">
            <w:pPr>
              <w:spacing w:line="240" w:lineRule="atLeast"/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 w:rsidRPr="00DC359F">
              <w:rPr>
                <w:rFonts w:ascii="Arial" w:hAnsi="Arial" w:cs="Arial"/>
                <w:b/>
                <w:sz w:val="20"/>
                <w:szCs w:val="20"/>
              </w:rPr>
              <w:t>SEÑOR</w:t>
            </w:r>
            <w:r w:rsidR="00DC359F" w:rsidRPr="00DC359F">
              <w:rPr>
                <w:rFonts w:ascii="Arial" w:hAnsi="Arial" w:cs="Arial"/>
                <w:b/>
                <w:sz w:val="20"/>
                <w:szCs w:val="20"/>
              </w:rPr>
              <w:t xml:space="preserve"> DECAN</w:t>
            </w:r>
            <w:r w:rsidR="00F60F63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DF17E5" w:rsidRPr="00DC359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567" w:type="dxa"/>
          </w:tcPr>
          <w:p w14:paraId="1DFA2CD0" w14:textId="77777777" w:rsidR="00FD0192" w:rsidRPr="004B524A" w:rsidRDefault="00FD0192" w:rsidP="00DF17E5">
            <w:pPr>
              <w:spacing w:line="360" w:lineRule="auto"/>
              <w:jc w:val="right"/>
              <w:rPr>
                <w:rFonts w:ascii="Arial" w:hAnsi="Arial" w:cs="Arial"/>
                <w:color w:val="FFFFFF"/>
                <w:sz w:val="20"/>
                <w:szCs w:val="22"/>
              </w:rPr>
            </w:pPr>
            <w:r w:rsidRPr="004B524A">
              <w:rPr>
                <w:rFonts w:ascii="Arial" w:hAnsi="Arial" w:cs="Arial"/>
                <w:b/>
                <w:sz w:val="20"/>
                <w:szCs w:val="22"/>
              </w:rPr>
              <w:t>Matrícula</w:t>
            </w:r>
            <w:r w:rsidRPr="004B524A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4B524A">
              <w:rPr>
                <w:rFonts w:ascii="Arial" w:hAnsi="Arial" w:cs="Arial"/>
                <w:b/>
                <w:sz w:val="20"/>
                <w:szCs w:val="22"/>
              </w:rPr>
              <w:t>Nº</w:t>
            </w:r>
            <w:r w:rsidRPr="004B524A">
              <w:rPr>
                <w:rFonts w:ascii="Arial" w:hAnsi="Arial" w:cs="Arial"/>
                <w:sz w:val="18"/>
                <w:szCs w:val="18"/>
              </w:rPr>
              <w:t>:               ______________</w:t>
            </w:r>
          </w:p>
        </w:tc>
      </w:tr>
      <w:tr w:rsidR="005E15CF" w:rsidRPr="004B524A" w14:paraId="550ECEC2" w14:textId="77777777">
        <w:tc>
          <w:tcPr>
            <w:tcW w:w="4536" w:type="dxa"/>
          </w:tcPr>
          <w:p w14:paraId="0DAA78AE" w14:textId="77777777" w:rsidR="005E15CF" w:rsidRPr="004B524A" w:rsidRDefault="005E15CF" w:rsidP="00313CEA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7" w:type="dxa"/>
          </w:tcPr>
          <w:p w14:paraId="5FE45146" w14:textId="77777777" w:rsidR="005E15CF" w:rsidRPr="004B524A" w:rsidRDefault="00FD0192" w:rsidP="00DF17E5">
            <w:pPr>
              <w:jc w:val="right"/>
              <w:rPr>
                <w:rFonts w:ascii="Arial" w:hAnsi="Arial" w:cs="Arial"/>
                <w:color w:val="FFFFFF"/>
                <w:sz w:val="20"/>
                <w:szCs w:val="22"/>
              </w:rPr>
            </w:pPr>
            <w:r w:rsidRPr="004B524A">
              <w:rPr>
                <w:rFonts w:ascii="Arial" w:hAnsi="Arial" w:cs="Arial"/>
                <w:sz w:val="20"/>
                <w:szCs w:val="22"/>
              </w:rPr>
              <w:t>Fec</w:t>
            </w:r>
            <w:r w:rsidR="00C31046" w:rsidRPr="004B524A">
              <w:rPr>
                <w:rFonts w:ascii="Arial" w:hAnsi="Arial" w:cs="Arial"/>
                <w:sz w:val="20"/>
                <w:szCs w:val="22"/>
              </w:rPr>
              <w:t>ha</w:t>
            </w:r>
            <w:r w:rsidRPr="004B524A">
              <w:rPr>
                <w:rFonts w:ascii="Arial" w:hAnsi="Arial" w:cs="Arial"/>
                <w:sz w:val="20"/>
                <w:szCs w:val="22"/>
              </w:rPr>
              <w:t xml:space="preserve"> Incorporación:</w:t>
            </w:r>
            <w:r w:rsidR="005E15CF" w:rsidRPr="004B524A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4B524A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5E15CF" w:rsidRPr="004B524A">
              <w:rPr>
                <w:rFonts w:ascii="Arial" w:hAnsi="Arial" w:cs="Arial"/>
                <w:sz w:val="18"/>
                <w:szCs w:val="18"/>
              </w:rPr>
              <w:t>__________</w:t>
            </w:r>
            <w:r w:rsidRPr="004B524A">
              <w:rPr>
                <w:rFonts w:ascii="Arial" w:hAnsi="Arial" w:cs="Arial"/>
                <w:sz w:val="18"/>
                <w:szCs w:val="18"/>
              </w:rPr>
              <w:t>____</w:t>
            </w:r>
          </w:p>
        </w:tc>
      </w:tr>
      <w:tr w:rsidR="00A37EF2" w:rsidRPr="004B524A" w14:paraId="1C5080B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ECAA2" w14:textId="77777777" w:rsidR="00A37EF2" w:rsidRPr="004B524A" w:rsidRDefault="008A1D2B" w:rsidP="003D15B8">
            <w:pPr>
              <w:tabs>
                <w:tab w:val="left" w:pos="1980"/>
                <w:tab w:val="left" w:pos="6552"/>
              </w:tabs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ab/>
            </w:r>
            <w:r w:rsidR="004B524A" w:rsidRPr="004B524A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14:paraId="5767D556" w14:textId="77777777" w:rsidR="000E4688" w:rsidRPr="004B524A" w:rsidRDefault="000E4688" w:rsidP="005944EF">
      <w:pPr>
        <w:spacing w:line="240" w:lineRule="atLeast"/>
        <w:ind w:firstLine="708"/>
        <w:jc w:val="both"/>
        <w:rPr>
          <w:rFonts w:ascii="Arial" w:hAnsi="Arial" w:cs="Arial"/>
          <w:sz w:val="20"/>
          <w:szCs w:val="20"/>
        </w:rPr>
      </w:pPr>
      <w:r w:rsidRPr="004B524A">
        <w:rPr>
          <w:rFonts w:ascii="Arial" w:hAnsi="Arial" w:cs="Arial"/>
          <w:sz w:val="20"/>
          <w:szCs w:val="20"/>
        </w:rPr>
        <w:t>Nombres</w:t>
      </w:r>
      <w:r w:rsidRPr="004B524A">
        <w:rPr>
          <w:rFonts w:ascii="Arial" w:hAnsi="Arial" w:cs="Arial"/>
          <w:sz w:val="20"/>
          <w:szCs w:val="20"/>
        </w:rPr>
        <w:tab/>
      </w:r>
      <w:r w:rsidRPr="004B524A">
        <w:rPr>
          <w:rFonts w:ascii="Arial" w:hAnsi="Arial" w:cs="Arial"/>
          <w:sz w:val="20"/>
          <w:szCs w:val="20"/>
        </w:rPr>
        <w:tab/>
      </w:r>
      <w:r w:rsidRPr="004B524A">
        <w:rPr>
          <w:rFonts w:ascii="Arial" w:hAnsi="Arial" w:cs="Arial"/>
          <w:sz w:val="20"/>
          <w:szCs w:val="20"/>
        </w:rPr>
        <w:tab/>
      </w:r>
      <w:r w:rsidRPr="004B524A">
        <w:rPr>
          <w:rFonts w:ascii="Arial" w:hAnsi="Arial" w:cs="Arial"/>
          <w:sz w:val="20"/>
          <w:szCs w:val="20"/>
        </w:rPr>
        <w:tab/>
        <w:t>Apellido paterno</w:t>
      </w:r>
      <w:r w:rsidRPr="004B524A">
        <w:rPr>
          <w:rFonts w:ascii="Arial" w:hAnsi="Arial" w:cs="Arial"/>
          <w:sz w:val="20"/>
          <w:szCs w:val="20"/>
        </w:rPr>
        <w:tab/>
      </w:r>
      <w:r w:rsidRPr="004B524A">
        <w:rPr>
          <w:rFonts w:ascii="Arial" w:hAnsi="Arial" w:cs="Arial"/>
          <w:sz w:val="20"/>
          <w:szCs w:val="20"/>
        </w:rPr>
        <w:tab/>
        <w:t>Apellido materno</w:t>
      </w:r>
    </w:p>
    <w:p w14:paraId="457015B0" w14:textId="77777777" w:rsidR="000E4688" w:rsidRPr="004B524A" w:rsidRDefault="00827B33" w:rsidP="00827B33">
      <w:pPr>
        <w:tabs>
          <w:tab w:val="left" w:pos="339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B524A">
        <w:rPr>
          <w:rFonts w:ascii="Arial" w:hAnsi="Arial" w:cs="Arial"/>
          <w:sz w:val="20"/>
          <w:szCs w:val="20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276"/>
        <w:gridCol w:w="1418"/>
        <w:gridCol w:w="1275"/>
        <w:gridCol w:w="1276"/>
        <w:gridCol w:w="992"/>
        <w:gridCol w:w="1276"/>
        <w:gridCol w:w="1590"/>
      </w:tblGrid>
      <w:tr w:rsidR="00A37EF2" w:rsidRPr="004B524A" w14:paraId="52FE212E" w14:textId="77777777">
        <w:tc>
          <w:tcPr>
            <w:tcW w:w="1276" w:type="dxa"/>
          </w:tcPr>
          <w:p w14:paraId="77FCEBC8" w14:textId="77777777" w:rsidR="00A37EF2" w:rsidRPr="004B524A" w:rsidRDefault="00A37EF2" w:rsidP="000214CC">
            <w:pPr>
              <w:spacing w:line="240" w:lineRule="atLeast"/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Nacionalidad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CEE589C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ECA2361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con DNI. Nº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BBF763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50E5ED2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RUC Nº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3584734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0" w:type="dxa"/>
          </w:tcPr>
          <w:p w14:paraId="3CB0501C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y con domicilio</w:t>
            </w:r>
          </w:p>
        </w:tc>
      </w:tr>
    </w:tbl>
    <w:p w14:paraId="7A4BC7D6" w14:textId="77777777" w:rsidR="00A37EF2" w:rsidRPr="004B524A" w:rsidRDefault="00A37EF2" w:rsidP="005944EF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31"/>
        <w:gridCol w:w="7087"/>
        <w:gridCol w:w="1732"/>
      </w:tblGrid>
      <w:tr w:rsidR="00A37EF2" w:rsidRPr="004B524A" w14:paraId="7C54F41B" w14:textId="77777777">
        <w:tc>
          <w:tcPr>
            <w:tcW w:w="331" w:type="dxa"/>
          </w:tcPr>
          <w:p w14:paraId="483E4CAF" w14:textId="77777777" w:rsidR="00A37EF2" w:rsidRPr="004B524A" w:rsidRDefault="00A37EF2" w:rsidP="000214CC">
            <w:pPr>
              <w:spacing w:line="240" w:lineRule="atLeast"/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en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1910BDCD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2" w:type="dxa"/>
          </w:tcPr>
          <w:p w14:paraId="324E2E5A" w14:textId="77777777" w:rsidR="00A37EF2" w:rsidRPr="004B524A" w:rsidRDefault="006E26FB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Ante Ud. digo</w:t>
            </w:r>
            <w:r w:rsidR="00A37EF2" w:rsidRPr="004B524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62259F9A" w14:textId="77777777" w:rsidR="00A37EF2" w:rsidRPr="004B524A" w:rsidRDefault="00A37EF2" w:rsidP="005944EF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tbl>
      <w:tblPr>
        <w:tblW w:w="92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1"/>
      </w:tblGrid>
      <w:tr w:rsidR="00760312" w:rsidRPr="004B524A" w14:paraId="169C6741" w14:textId="77777777" w:rsidTr="005944EF">
        <w:tc>
          <w:tcPr>
            <w:tcW w:w="9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68B115" w14:textId="77777777" w:rsidR="00760312" w:rsidRPr="004B524A" w:rsidRDefault="006E26FB" w:rsidP="000214CC">
            <w:pPr>
              <w:spacing w:line="240" w:lineRule="atLeast"/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Que, habiendo optado el Título P</w:t>
            </w:r>
            <w:r w:rsidR="000E4688" w:rsidRPr="004B524A">
              <w:rPr>
                <w:rFonts w:ascii="Arial" w:hAnsi="Arial" w:cs="Arial"/>
                <w:sz w:val="20"/>
                <w:szCs w:val="20"/>
              </w:rPr>
              <w:t xml:space="preserve">rofesional de </w:t>
            </w:r>
            <w:r w:rsidR="000E4688" w:rsidRPr="006E26FB">
              <w:rPr>
                <w:rFonts w:ascii="Arial" w:hAnsi="Arial" w:cs="Arial"/>
                <w:b/>
                <w:sz w:val="20"/>
                <w:szCs w:val="20"/>
              </w:rPr>
              <w:t>CONTADOR PÚBLIC</w:t>
            </w:r>
            <w:r w:rsidR="00760312" w:rsidRPr="006E26FB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760312" w:rsidRPr="004B524A">
              <w:rPr>
                <w:rFonts w:ascii="Arial" w:hAnsi="Arial" w:cs="Arial"/>
                <w:sz w:val="20"/>
                <w:szCs w:val="20"/>
              </w:rPr>
              <w:t xml:space="preserve"> en la Universidad:   </w:t>
            </w:r>
          </w:p>
          <w:p w14:paraId="435E602D" w14:textId="77777777" w:rsidR="00760312" w:rsidRPr="004B524A" w:rsidRDefault="0076031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31F857" w14:textId="77777777" w:rsidR="00760312" w:rsidRPr="004B524A" w:rsidRDefault="00760312" w:rsidP="00760312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5D10DF45" w14:textId="77777777" w:rsidR="000E4688" w:rsidRPr="004B524A" w:rsidRDefault="000E4688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B524A">
        <w:rPr>
          <w:rFonts w:ascii="Arial" w:hAnsi="Arial" w:cs="Arial"/>
          <w:sz w:val="20"/>
          <w:szCs w:val="20"/>
        </w:rPr>
        <w:t>Conforme acredito adjuntando a la presen</w:t>
      </w:r>
      <w:r w:rsidR="003D15B8">
        <w:rPr>
          <w:rFonts w:ascii="Arial" w:hAnsi="Arial" w:cs="Arial"/>
          <w:sz w:val="20"/>
          <w:szCs w:val="20"/>
        </w:rPr>
        <w:t>te, el D</w:t>
      </w:r>
      <w:r w:rsidR="00252C18" w:rsidRPr="004B524A">
        <w:rPr>
          <w:rFonts w:ascii="Arial" w:hAnsi="Arial" w:cs="Arial"/>
          <w:sz w:val="20"/>
          <w:szCs w:val="20"/>
        </w:rPr>
        <w:t xml:space="preserve">iploma original, la </w:t>
      </w:r>
      <w:r w:rsidR="00352853" w:rsidRPr="004B524A">
        <w:rPr>
          <w:rFonts w:ascii="Arial" w:hAnsi="Arial" w:cs="Arial"/>
          <w:sz w:val="20"/>
          <w:szCs w:val="20"/>
        </w:rPr>
        <w:t>copia</w:t>
      </w:r>
      <w:r w:rsidRPr="004B524A">
        <w:rPr>
          <w:rFonts w:ascii="Arial" w:hAnsi="Arial" w:cs="Arial"/>
          <w:sz w:val="20"/>
          <w:szCs w:val="20"/>
        </w:rPr>
        <w:t xml:space="preserve"> </w:t>
      </w:r>
      <w:r w:rsidR="00252C18" w:rsidRPr="004B524A">
        <w:rPr>
          <w:rFonts w:ascii="Arial" w:hAnsi="Arial" w:cs="Arial"/>
          <w:sz w:val="20"/>
          <w:szCs w:val="20"/>
        </w:rPr>
        <w:t>legalizada</w:t>
      </w:r>
      <w:r w:rsidR="006E26FB">
        <w:rPr>
          <w:rFonts w:ascii="Arial" w:hAnsi="Arial" w:cs="Arial"/>
          <w:sz w:val="20"/>
          <w:szCs w:val="20"/>
        </w:rPr>
        <w:t xml:space="preserve"> notarialmente</w:t>
      </w:r>
      <w:r w:rsidR="00252C18" w:rsidRPr="004B524A">
        <w:rPr>
          <w:rFonts w:ascii="Arial" w:hAnsi="Arial" w:cs="Arial"/>
          <w:sz w:val="20"/>
          <w:szCs w:val="20"/>
        </w:rPr>
        <w:t xml:space="preserve"> y </w:t>
      </w:r>
      <w:r w:rsidR="006E26FB">
        <w:rPr>
          <w:rFonts w:ascii="Arial" w:hAnsi="Arial" w:cs="Arial"/>
          <w:sz w:val="20"/>
          <w:szCs w:val="20"/>
        </w:rPr>
        <w:t xml:space="preserve">la </w:t>
      </w:r>
      <w:r w:rsidR="00252C18" w:rsidRPr="004B524A">
        <w:rPr>
          <w:rFonts w:ascii="Arial" w:hAnsi="Arial" w:cs="Arial"/>
          <w:sz w:val="20"/>
          <w:szCs w:val="20"/>
        </w:rPr>
        <w:t>cop</w:t>
      </w:r>
      <w:r w:rsidR="006E26FB">
        <w:rPr>
          <w:rFonts w:ascii="Arial" w:hAnsi="Arial" w:cs="Arial"/>
          <w:sz w:val="20"/>
          <w:szCs w:val="20"/>
        </w:rPr>
        <w:t>ia de la Resolución de la U</w:t>
      </w:r>
      <w:r w:rsidR="00252C18" w:rsidRPr="004B524A">
        <w:rPr>
          <w:rFonts w:ascii="Arial" w:hAnsi="Arial" w:cs="Arial"/>
          <w:sz w:val="20"/>
          <w:szCs w:val="20"/>
        </w:rPr>
        <w:t>niversidad</w:t>
      </w:r>
      <w:r w:rsidR="006E26FB">
        <w:rPr>
          <w:rFonts w:ascii="Arial" w:hAnsi="Arial" w:cs="Arial"/>
          <w:sz w:val="20"/>
          <w:szCs w:val="20"/>
        </w:rPr>
        <w:t xml:space="preserve">, con la cual me confiere el Título Profesional. </w:t>
      </w:r>
    </w:p>
    <w:p w14:paraId="6B5246B6" w14:textId="77777777" w:rsidR="000E4688" w:rsidRPr="004B524A" w:rsidRDefault="000E4688" w:rsidP="006C785F">
      <w:pPr>
        <w:jc w:val="both"/>
        <w:rPr>
          <w:rFonts w:ascii="Arial" w:hAnsi="Arial" w:cs="Arial"/>
          <w:sz w:val="14"/>
          <w:szCs w:val="20"/>
        </w:rPr>
      </w:pPr>
    </w:p>
    <w:p w14:paraId="4E6F9C7E" w14:textId="77777777" w:rsidR="000E4688" w:rsidRPr="004B524A" w:rsidRDefault="003D15B8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0E4688" w:rsidRPr="004B524A">
        <w:rPr>
          <w:rFonts w:ascii="Arial" w:hAnsi="Arial" w:cs="Arial"/>
          <w:sz w:val="20"/>
          <w:szCs w:val="20"/>
        </w:rPr>
        <w:t xml:space="preserve">simismo, de conformidad con el Estatuto </w:t>
      </w:r>
      <w:r w:rsidR="00252C18" w:rsidRPr="004B524A">
        <w:rPr>
          <w:rFonts w:ascii="Arial" w:hAnsi="Arial" w:cs="Arial"/>
          <w:sz w:val="20"/>
          <w:szCs w:val="20"/>
        </w:rPr>
        <w:t xml:space="preserve">y del Reglamento Interno del CCPJ en el Artículo 5°, donde se detallan los </w:t>
      </w:r>
      <w:r w:rsidR="000E4688" w:rsidRPr="004B524A">
        <w:rPr>
          <w:rFonts w:ascii="Arial" w:hAnsi="Arial" w:cs="Arial"/>
          <w:sz w:val="20"/>
          <w:szCs w:val="20"/>
        </w:rPr>
        <w:t>requisitos establecidos para ser ad</w:t>
      </w:r>
      <w:r>
        <w:rPr>
          <w:rFonts w:ascii="Arial" w:hAnsi="Arial" w:cs="Arial"/>
          <w:sz w:val="20"/>
          <w:szCs w:val="20"/>
        </w:rPr>
        <w:t>mitido como Miembro de la Orden, manifiesto haber cumplido con lo siguiente:</w:t>
      </w:r>
    </w:p>
    <w:p w14:paraId="2AD368AA" w14:textId="77777777" w:rsidR="000E4688" w:rsidRPr="004B524A" w:rsidRDefault="000E4688" w:rsidP="006C785F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962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520"/>
        <w:gridCol w:w="236"/>
        <w:gridCol w:w="9206"/>
      </w:tblGrid>
      <w:tr w:rsidR="006E26FB" w:rsidRPr="004B524A" w14:paraId="7C87D830" w14:textId="77777777" w:rsidTr="006E26FB">
        <w:trPr>
          <w:trHeight w:val="251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01E6" w14:textId="77777777" w:rsidR="006E26FB" w:rsidRPr="003D15B8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n-US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9A9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44C81" w14:textId="77777777" w:rsidR="006E26FB" w:rsidRPr="006E26FB" w:rsidRDefault="006E26FB" w:rsidP="006E26FB">
            <w:pPr>
              <w:pStyle w:val="Prrafodelista"/>
              <w:spacing w:before="240"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Solicitud de inscripción dirigida a la Decana</w:t>
            </w:r>
            <w:r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.</w:t>
            </w:r>
          </w:p>
        </w:tc>
      </w:tr>
      <w:tr w:rsidR="006E26FB" w:rsidRPr="004B524A" w14:paraId="03E390DC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95CA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0CA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AF55C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Título Profesional (original) en un sobre manila.</w:t>
            </w:r>
          </w:p>
        </w:tc>
      </w:tr>
      <w:tr w:rsidR="006E26FB" w:rsidRPr="004B524A" w14:paraId="216A79D4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F182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DAC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7A464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Copia del Título Profesional legalizado notarialmente.</w:t>
            </w:r>
          </w:p>
        </w:tc>
      </w:tr>
      <w:tr w:rsidR="006E26FB" w:rsidRPr="004B524A" w14:paraId="051C1CED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8A44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1AC9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160D1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Copia simple de la Resolución de la Universidad donde se aprueba el otorgamiento del Título.</w:t>
            </w:r>
          </w:p>
        </w:tc>
      </w:tr>
      <w:tr w:rsidR="006E26FB" w:rsidRPr="004B524A" w14:paraId="3D566D37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7243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36BA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A54DD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Constancia de Inscripción del Título ante SUNEDU (En línea mediante https://enlinea.sunedu.gob.pe/)</w:t>
            </w:r>
          </w:p>
        </w:tc>
      </w:tr>
      <w:tr w:rsidR="006E26FB" w:rsidRPr="004B524A" w14:paraId="6CD91A64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A309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51C1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44FE0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 xml:space="preserve">Copia Simple del Diploma del Grado de Bachiller. </w:t>
            </w:r>
          </w:p>
        </w:tc>
      </w:tr>
      <w:tr w:rsidR="006E26FB" w:rsidRPr="004B524A" w14:paraId="7F599CAB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5C3F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C8B6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9B034" w14:textId="77777777" w:rsidR="006E26FB" w:rsidRPr="006E26FB" w:rsidRDefault="006E26FB" w:rsidP="003D15B8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Ficha de incorporación</w:t>
            </w:r>
            <w:r w:rsidR="003D15B8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.</w:t>
            </w:r>
          </w:p>
        </w:tc>
      </w:tr>
      <w:tr w:rsidR="006E26FB" w:rsidRPr="004B524A" w14:paraId="5EC7257A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4DE6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3B1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970C0" w14:textId="77777777" w:rsidR="006E26FB" w:rsidRPr="006E26FB" w:rsidRDefault="006E26FB" w:rsidP="003D15B8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Ficha de actividades afines – habilidades deportivas</w:t>
            </w:r>
            <w:r w:rsidR="003D15B8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.</w:t>
            </w:r>
          </w:p>
        </w:tc>
      </w:tr>
      <w:tr w:rsidR="006E26FB" w:rsidRPr="004B524A" w14:paraId="0B593C9A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AE36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0EE2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CAF98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  <w:lang w:val="es-MX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val="es-MX" w:eastAsia="es-PE"/>
              </w:rPr>
              <w:t>Copia simple de DNI.</w:t>
            </w:r>
          </w:p>
        </w:tc>
      </w:tr>
      <w:tr w:rsidR="006E26FB" w:rsidRPr="004B524A" w14:paraId="2D1C9FE2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A660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A730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FAF15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Certificado original de Antecedentes Penales.</w:t>
            </w:r>
          </w:p>
        </w:tc>
      </w:tr>
      <w:tr w:rsidR="006E26FB" w:rsidRPr="004B524A" w14:paraId="610CC1B7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601E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2F86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DEC3E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03 fotografías tamaño carnet a colores (Vestimenta formal).</w:t>
            </w:r>
          </w:p>
        </w:tc>
      </w:tr>
      <w:tr w:rsidR="006E26FB" w:rsidRPr="004B524A" w14:paraId="6544CFB4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765A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319E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1227C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Declaración Jurada de Beneficiarios del Fondo de Ayuda Mutua FAM.</w:t>
            </w:r>
          </w:p>
        </w:tc>
      </w:tr>
      <w:tr w:rsidR="006E26FB" w:rsidRPr="004B524A" w14:paraId="2B5C339A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125F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8228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0027C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 xml:space="preserve">Documento de autorización de uso de datos con fines legales y académicos. </w:t>
            </w:r>
          </w:p>
        </w:tc>
      </w:tr>
      <w:tr w:rsidR="006E26FB" w:rsidRPr="004B524A" w14:paraId="2B55F345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6BC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2435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200D0" w14:textId="77777777" w:rsidR="006E26FB" w:rsidRPr="006E26FB" w:rsidRDefault="006E26FB" w:rsidP="008A11FA">
            <w:pPr>
              <w:pStyle w:val="Prrafodelista"/>
              <w:spacing w:after="0" w:line="240" w:lineRule="auto"/>
              <w:ind w:left="0" w:right="1074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Constancia de participación en la Conferencia del Código de Ética (O en su defecto, el documento de compromiso para participar cuando se programe el evento).</w:t>
            </w:r>
          </w:p>
        </w:tc>
      </w:tr>
      <w:tr w:rsidR="006E26FB" w:rsidRPr="004B524A" w14:paraId="620F917D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7164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BC35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4FD8C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  <w:lang w:val="es-MX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val="es-MX" w:eastAsia="es-PE"/>
              </w:rPr>
              <w:t>Copia de recibo de pago en Caja del CCPJ o vóucher de depósito.</w:t>
            </w:r>
          </w:p>
        </w:tc>
      </w:tr>
    </w:tbl>
    <w:p w14:paraId="0A4D5A01" w14:textId="77777777" w:rsidR="00D16FEC" w:rsidRPr="004B524A" w:rsidRDefault="00D16FEC" w:rsidP="006C785F">
      <w:pPr>
        <w:jc w:val="both"/>
        <w:rPr>
          <w:rFonts w:ascii="Arial" w:hAnsi="Arial" w:cs="Arial"/>
          <w:sz w:val="20"/>
          <w:szCs w:val="20"/>
        </w:rPr>
      </w:pPr>
    </w:p>
    <w:p w14:paraId="548299ED" w14:textId="77777777" w:rsidR="000E4688" w:rsidRPr="004B524A" w:rsidRDefault="000E4688" w:rsidP="006C785F">
      <w:pPr>
        <w:jc w:val="both"/>
        <w:rPr>
          <w:rFonts w:ascii="Arial" w:hAnsi="Arial" w:cs="Arial"/>
          <w:sz w:val="12"/>
          <w:szCs w:val="20"/>
        </w:rPr>
      </w:pPr>
      <w:r w:rsidRPr="004B524A">
        <w:rPr>
          <w:rFonts w:ascii="Arial" w:hAnsi="Arial" w:cs="Arial"/>
          <w:sz w:val="20"/>
          <w:szCs w:val="20"/>
        </w:rPr>
        <w:t xml:space="preserve">  </w:t>
      </w:r>
    </w:p>
    <w:p w14:paraId="3157F077" w14:textId="77777777" w:rsidR="000E4688" w:rsidRPr="004B524A" w:rsidRDefault="000E4688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B524A">
        <w:rPr>
          <w:rFonts w:ascii="Arial" w:hAnsi="Arial" w:cs="Arial"/>
          <w:b/>
          <w:sz w:val="20"/>
          <w:szCs w:val="20"/>
        </w:rPr>
        <w:t xml:space="preserve">POR </w:t>
      </w:r>
      <w:r w:rsidR="003D15B8">
        <w:rPr>
          <w:rFonts w:ascii="Arial" w:hAnsi="Arial" w:cs="Arial"/>
          <w:b/>
          <w:sz w:val="20"/>
          <w:szCs w:val="20"/>
        </w:rPr>
        <w:t xml:space="preserve">LO </w:t>
      </w:r>
      <w:r w:rsidRPr="004B524A">
        <w:rPr>
          <w:rFonts w:ascii="Arial" w:hAnsi="Arial" w:cs="Arial"/>
          <w:b/>
          <w:sz w:val="20"/>
          <w:szCs w:val="20"/>
        </w:rPr>
        <w:t>TANTO:</w:t>
      </w:r>
    </w:p>
    <w:p w14:paraId="15B0D721" w14:textId="77777777" w:rsidR="000E4688" w:rsidRPr="003D15B8" w:rsidRDefault="000E4688" w:rsidP="006C785F">
      <w:pPr>
        <w:jc w:val="both"/>
        <w:rPr>
          <w:rFonts w:ascii="Arial" w:hAnsi="Arial" w:cs="Arial"/>
          <w:b/>
          <w:sz w:val="20"/>
          <w:szCs w:val="20"/>
        </w:rPr>
      </w:pPr>
      <w:r w:rsidRPr="003D15B8">
        <w:rPr>
          <w:rFonts w:ascii="Arial" w:hAnsi="Arial" w:cs="Arial"/>
          <w:sz w:val="20"/>
          <w:szCs w:val="20"/>
        </w:rPr>
        <w:t xml:space="preserve">De conformidad con lo dispuesto por </w:t>
      </w:r>
      <w:smartTag w:uri="urn:schemas-microsoft-com:office:smarttags" w:element="PersonName">
        <w:smartTagPr>
          <w:attr w:name="ProductID" w:val="la Ley N"/>
        </w:smartTagPr>
        <w:r w:rsidRPr="003D15B8">
          <w:rPr>
            <w:rFonts w:ascii="Arial" w:hAnsi="Arial" w:cs="Arial"/>
            <w:sz w:val="20"/>
            <w:szCs w:val="20"/>
          </w:rPr>
          <w:t>la Ley N</w:t>
        </w:r>
      </w:smartTag>
      <w:r w:rsidRPr="003D15B8">
        <w:rPr>
          <w:rFonts w:ascii="Arial" w:hAnsi="Arial" w:cs="Arial"/>
          <w:sz w:val="20"/>
          <w:szCs w:val="20"/>
        </w:rPr>
        <w:t xml:space="preserve">º 28951 del 16 de </w:t>
      </w:r>
      <w:r w:rsidR="006E26FB" w:rsidRPr="003D15B8">
        <w:rPr>
          <w:rFonts w:ascii="Arial" w:hAnsi="Arial" w:cs="Arial"/>
          <w:sz w:val="20"/>
          <w:szCs w:val="20"/>
        </w:rPr>
        <w:t>enero</w:t>
      </w:r>
      <w:r w:rsidR="003D15B8">
        <w:rPr>
          <w:rFonts w:ascii="Arial" w:hAnsi="Arial" w:cs="Arial"/>
          <w:sz w:val="20"/>
          <w:szCs w:val="20"/>
        </w:rPr>
        <w:t xml:space="preserve"> de 2007, </w:t>
      </w:r>
      <w:r w:rsidR="00DC359F" w:rsidRPr="00DC359F">
        <w:rPr>
          <w:rFonts w:ascii="Arial" w:hAnsi="Arial" w:cs="Arial"/>
          <w:b/>
          <w:sz w:val="20"/>
          <w:szCs w:val="20"/>
        </w:rPr>
        <w:t>SOLICITO</w:t>
      </w:r>
      <w:r w:rsidR="003D15B8">
        <w:rPr>
          <w:rFonts w:ascii="Arial" w:hAnsi="Arial" w:cs="Arial"/>
          <w:sz w:val="20"/>
          <w:szCs w:val="20"/>
        </w:rPr>
        <w:t xml:space="preserve"> a usted S</w:t>
      </w:r>
      <w:r w:rsidRPr="003D15B8">
        <w:rPr>
          <w:rFonts w:ascii="Arial" w:hAnsi="Arial" w:cs="Arial"/>
          <w:sz w:val="20"/>
          <w:szCs w:val="20"/>
        </w:rPr>
        <w:t>eñor</w:t>
      </w:r>
      <w:r w:rsidR="003D15B8">
        <w:rPr>
          <w:rFonts w:ascii="Arial" w:hAnsi="Arial" w:cs="Arial"/>
          <w:sz w:val="20"/>
          <w:szCs w:val="20"/>
        </w:rPr>
        <w:t>a Decana</w:t>
      </w:r>
      <w:r w:rsidRPr="003D15B8">
        <w:rPr>
          <w:rFonts w:ascii="Arial" w:hAnsi="Arial" w:cs="Arial"/>
          <w:sz w:val="20"/>
          <w:szCs w:val="20"/>
        </w:rPr>
        <w:t xml:space="preserve">, dar trámite </w:t>
      </w:r>
      <w:r w:rsidR="003D15B8">
        <w:rPr>
          <w:rFonts w:ascii="Arial" w:hAnsi="Arial" w:cs="Arial"/>
          <w:sz w:val="20"/>
          <w:szCs w:val="20"/>
        </w:rPr>
        <w:t>a la solicitud, según corresponde y disponer mi incorporación como Miembro O</w:t>
      </w:r>
      <w:r w:rsidRPr="003D15B8">
        <w:rPr>
          <w:rFonts w:ascii="Arial" w:hAnsi="Arial" w:cs="Arial"/>
          <w:sz w:val="20"/>
          <w:szCs w:val="20"/>
        </w:rPr>
        <w:t xml:space="preserve">rdinario del Colegio de Contadores Públicos de </w:t>
      </w:r>
      <w:r w:rsidR="006C785F" w:rsidRPr="003D15B8">
        <w:rPr>
          <w:rFonts w:ascii="Arial" w:hAnsi="Arial" w:cs="Arial"/>
          <w:sz w:val="20"/>
          <w:szCs w:val="20"/>
        </w:rPr>
        <w:t>Junín</w:t>
      </w:r>
      <w:r w:rsidRPr="003D15B8">
        <w:rPr>
          <w:rFonts w:ascii="Arial" w:hAnsi="Arial" w:cs="Arial"/>
          <w:sz w:val="20"/>
          <w:szCs w:val="20"/>
        </w:rPr>
        <w:t>.</w:t>
      </w:r>
    </w:p>
    <w:p w14:paraId="3C39D4EC" w14:textId="77777777" w:rsidR="006C785F" w:rsidRPr="004B524A" w:rsidRDefault="006C785F">
      <w:pPr>
        <w:spacing w:line="240" w:lineRule="atLeast"/>
        <w:ind w:left="4956"/>
        <w:rPr>
          <w:rFonts w:ascii="Arial" w:hAnsi="Arial" w:cs="Arial"/>
          <w:b/>
          <w:sz w:val="20"/>
          <w:szCs w:val="2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134"/>
        <w:gridCol w:w="567"/>
        <w:gridCol w:w="567"/>
        <w:gridCol w:w="2127"/>
        <w:gridCol w:w="483"/>
        <w:gridCol w:w="792"/>
      </w:tblGrid>
      <w:tr w:rsidR="005257D8" w:rsidRPr="004B524A" w14:paraId="56314612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1AA2399" w14:textId="77777777" w:rsidR="005257D8" w:rsidRPr="004B524A" w:rsidRDefault="005257D8" w:rsidP="000E46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247175" w14:textId="77777777" w:rsidR="005257D8" w:rsidRPr="004B524A" w:rsidRDefault="006C785F" w:rsidP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Huancayo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5C217D47" w14:textId="77777777" w:rsidR="005257D8" w:rsidRPr="004B524A" w:rsidRDefault="005257D8" w:rsidP="000E468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BCFFC97" w14:textId="77777777" w:rsidR="005257D8" w:rsidRPr="004B524A" w:rsidRDefault="005257D8" w:rsidP="000E468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4519E0A2" w14:textId="77777777" w:rsidR="005257D8" w:rsidRPr="004B524A" w:rsidRDefault="005257D8" w:rsidP="000E468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14:paraId="0CCB6E09" w14:textId="77777777" w:rsidR="005257D8" w:rsidRPr="004B524A" w:rsidRDefault="001F3886" w:rsidP="000E468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D</w:t>
            </w:r>
            <w:r w:rsidR="005257D8" w:rsidRPr="004B524A">
              <w:rPr>
                <w:rFonts w:ascii="Arial" w:hAnsi="Arial" w:cs="Arial"/>
                <w:sz w:val="20"/>
                <w:szCs w:val="20"/>
              </w:rPr>
              <w:t>e</w:t>
            </w:r>
            <w:r w:rsidRPr="004B52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57D8" w:rsidRPr="004B524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7349182C" w14:textId="77777777" w:rsidR="005257D8" w:rsidRPr="004B524A" w:rsidRDefault="004B306B" w:rsidP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_</w:t>
            </w:r>
            <w:r w:rsidR="005257D8" w:rsidRPr="004B524A">
              <w:rPr>
                <w:rFonts w:ascii="Arial" w:hAnsi="Arial" w:cs="Arial"/>
                <w:sz w:val="20"/>
                <w:szCs w:val="20"/>
              </w:rPr>
              <w:t>_</w:t>
            </w:r>
            <w:r w:rsidRPr="004B524A">
              <w:rPr>
                <w:rFonts w:ascii="Arial" w:hAnsi="Arial" w:cs="Arial"/>
                <w:sz w:val="20"/>
                <w:szCs w:val="20"/>
              </w:rPr>
              <w:t>___</w:t>
            </w:r>
            <w:r w:rsidR="005257D8" w:rsidRPr="004B524A">
              <w:rPr>
                <w:rFonts w:ascii="Arial" w:hAnsi="Arial" w:cs="Arial"/>
                <w:sz w:val="20"/>
                <w:szCs w:val="20"/>
                <w:u w:val="single"/>
                <w:bdr w:val="single" w:sz="4" w:space="0" w:color="auto"/>
              </w:rPr>
              <w:t xml:space="preserve"> </w:t>
            </w:r>
          </w:p>
        </w:tc>
      </w:tr>
    </w:tbl>
    <w:p w14:paraId="3B5A0492" w14:textId="77777777" w:rsidR="000E4688" w:rsidRPr="004B524A" w:rsidRDefault="000E4688">
      <w:pPr>
        <w:spacing w:line="240" w:lineRule="atLeast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14:paraId="076E1B53" w14:textId="77777777" w:rsidR="005257D8" w:rsidRPr="004B524A" w:rsidRDefault="005257D8">
      <w:pPr>
        <w:spacing w:line="240" w:lineRule="atLeast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14:paraId="261B012B" w14:textId="77777777" w:rsidR="000E4688" w:rsidRPr="004B524A" w:rsidRDefault="000E4688">
      <w:pPr>
        <w:spacing w:line="240" w:lineRule="atLeast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14:paraId="75088311" w14:textId="77777777" w:rsidR="006C785F" w:rsidRPr="004B524A" w:rsidRDefault="00DC359F" w:rsidP="006C785F">
      <w:pPr>
        <w:spacing w:line="240" w:lineRule="atLeast"/>
        <w:ind w:left="6372"/>
        <w:jc w:val="right"/>
        <w:rPr>
          <w:rFonts w:ascii="Arial" w:hAnsi="Arial" w:cs="Arial"/>
          <w:sz w:val="20"/>
          <w:szCs w:val="20"/>
          <w:u w:val="single"/>
        </w:rPr>
      </w:pPr>
      <w:r w:rsidRPr="004B524A">
        <w:rPr>
          <w:rFonts w:ascii="Arial" w:hAnsi="Arial" w:cs="Arial"/>
          <w:noProof/>
          <w:sz w:val="20"/>
          <w:szCs w:val="20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D112B3" wp14:editId="61C70A48">
                <wp:simplePos x="0" y="0"/>
                <wp:positionH relativeFrom="column">
                  <wp:posOffset>3538220</wp:posOffset>
                </wp:positionH>
                <wp:positionV relativeFrom="paragraph">
                  <wp:posOffset>40005</wp:posOffset>
                </wp:positionV>
                <wp:extent cx="2181225" cy="635"/>
                <wp:effectExtent l="5080" t="5080" r="13970" b="13335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4E5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278.6pt;margin-top:3.15pt;width:171.7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"/>
            </w:pict>
          </mc:Fallback>
        </mc:AlternateContent>
      </w:r>
    </w:p>
    <w:p w14:paraId="62992912" w14:textId="77777777" w:rsidR="000E4688" w:rsidRPr="004B524A" w:rsidRDefault="006E26FB" w:rsidP="006C785F">
      <w:pPr>
        <w:spacing w:line="240" w:lineRule="atLeast"/>
        <w:ind w:left="4956" w:firstLine="70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FIRMA DEL </w:t>
      </w:r>
      <w:r w:rsidR="000E4688" w:rsidRPr="004B524A">
        <w:rPr>
          <w:rFonts w:ascii="Arial" w:hAnsi="Arial" w:cs="Arial"/>
          <w:b/>
          <w:sz w:val="20"/>
          <w:szCs w:val="20"/>
        </w:rPr>
        <w:t>SOLICITANTE</w:t>
      </w:r>
    </w:p>
    <w:p w14:paraId="28C98828" w14:textId="77777777" w:rsidR="000E4688" w:rsidRPr="003D15B8" w:rsidRDefault="000E4688" w:rsidP="006C785F">
      <w:pPr>
        <w:ind w:left="6373" w:firstLine="709"/>
        <w:rPr>
          <w:rFonts w:ascii="Arial" w:hAnsi="Arial" w:cs="Arial"/>
          <w:b/>
          <w:sz w:val="4"/>
          <w:szCs w:val="20"/>
        </w:rPr>
      </w:pPr>
    </w:p>
    <w:p w14:paraId="56794098" w14:textId="77777777" w:rsidR="006C785F" w:rsidRPr="003D15B8" w:rsidRDefault="000E4688" w:rsidP="006C785F">
      <w:pPr>
        <w:spacing w:line="240" w:lineRule="atLeast"/>
        <w:jc w:val="both"/>
        <w:rPr>
          <w:rFonts w:ascii="Arial" w:hAnsi="Arial" w:cs="Arial"/>
          <w:sz w:val="18"/>
          <w:szCs w:val="20"/>
        </w:rPr>
      </w:pPr>
      <w:r w:rsidRPr="003D15B8">
        <w:rPr>
          <w:rFonts w:ascii="Arial" w:hAnsi="Arial" w:cs="Arial"/>
          <w:sz w:val="18"/>
          <w:szCs w:val="20"/>
        </w:rPr>
        <w:t>El suscrito, certifica que el solicitante arriba nombrado, ha cumplido con todas las disposiciones legales y estatutarias de este Colegio y se encuentra apto para ser incorporado al mismo.</w:t>
      </w:r>
    </w:p>
    <w:p w14:paraId="04AFEDCD" w14:textId="77777777" w:rsidR="006C785F" w:rsidRPr="004B524A" w:rsidRDefault="006C785F" w:rsidP="006C785F">
      <w:pPr>
        <w:spacing w:line="240" w:lineRule="atLeast"/>
        <w:jc w:val="both"/>
        <w:rPr>
          <w:rFonts w:ascii="Arial" w:hAnsi="Arial" w:cs="Arial"/>
          <w:b/>
          <w:sz w:val="20"/>
          <w:szCs w:val="20"/>
        </w:rPr>
      </w:pPr>
    </w:p>
    <w:p w14:paraId="75A5DDA9" w14:textId="77777777" w:rsidR="009F1947" w:rsidRPr="009F1947" w:rsidRDefault="009F1947" w:rsidP="000F2A37">
      <w:pPr>
        <w:ind w:left="1416" w:firstLine="708"/>
        <w:rPr>
          <w:rFonts w:ascii="Arial" w:hAnsi="Arial" w:cs="Arial"/>
          <w:b/>
          <w:sz w:val="14"/>
          <w:szCs w:val="16"/>
        </w:rPr>
      </w:pPr>
    </w:p>
    <w:p w14:paraId="397A9B70" w14:textId="4BC59304" w:rsidR="000F67F0" w:rsidRPr="003D15B8" w:rsidRDefault="00DC359F" w:rsidP="000F2A37">
      <w:pPr>
        <w:ind w:left="1416" w:firstLine="708"/>
        <w:rPr>
          <w:rFonts w:ascii="Arial" w:hAnsi="Arial" w:cs="Arial"/>
          <w:b/>
          <w:sz w:val="32"/>
          <w:szCs w:val="36"/>
        </w:rPr>
      </w:pPr>
      <w:r w:rsidRPr="004B524A">
        <w:rPr>
          <w:rFonts w:ascii="Arial" w:hAnsi="Arial" w:cs="Arial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E26145" wp14:editId="26BA6A3C">
                <wp:simplePos x="0" y="0"/>
                <wp:positionH relativeFrom="column">
                  <wp:posOffset>4861560</wp:posOffset>
                </wp:positionH>
                <wp:positionV relativeFrom="paragraph">
                  <wp:posOffset>111125</wp:posOffset>
                </wp:positionV>
                <wp:extent cx="953135" cy="1290955"/>
                <wp:effectExtent l="13335" t="12700" r="5080" b="10795"/>
                <wp:wrapNone/>
                <wp:docPr id="1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29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0E4BC" id="Rectangle 33" o:spid="_x0000_s1026" style="position:absolute;margin-left:382.8pt;margin-top:8.75pt;width:75.05pt;height:10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"/>
            </w:pict>
          </mc:Fallback>
        </mc:AlternateContent>
      </w:r>
      <w:r w:rsidR="000F67F0" w:rsidRPr="003D15B8">
        <w:rPr>
          <w:rFonts w:ascii="Arial" w:hAnsi="Arial" w:cs="Arial"/>
          <w:b/>
          <w:sz w:val="32"/>
          <w:szCs w:val="36"/>
        </w:rPr>
        <w:t>FICHA DE INCORPORACIÓN</w:t>
      </w:r>
      <w:r w:rsidR="00A709E3" w:rsidRPr="003D15B8">
        <w:rPr>
          <w:rFonts w:ascii="Arial" w:hAnsi="Arial" w:cs="Arial"/>
          <w:b/>
          <w:sz w:val="32"/>
          <w:szCs w:val="36"/>
        </w:rPr>
        <w:t xml:space="preserve"> </w:t>
      </w:r>
    </w:p>
    <w:p w14:paraId="2FA9F98C" w14:textId="77777777" w:rsidR="003D15B8" w:rsidRPr="003D15B8" w:rsidRDefault="003D15B8" w:rsidP="003D15B8">
      <w:pPr>
        <w:ind w:left="1416" w:hanging="1983"/>
        <w:jc w:val="center"/>
        <w:rPr>
          <w:rFonts w:ascii="Arial" w:hAnsi="Arial" w:cs="Arial"/>
          <w:b/>
          <w:sz w:val="22"/>
          <w:szCs w:val="36"/>
        </w:rPr>
      </w:pPr>
      <w:r w:rsidRPr="003D15B8">
        <w:rPr>
          <w:rFonts w:ascii="Arial" w:hAnsi="Arial" w:cs="Arial"/>
          <w:b/>
          <w:sz w:val="22"/>
          <w:szCs w:val="36"/>
        </w:rPr>
        <w:t>(FORM 2)</w:t>
      </w:r>
    </w:p>
    <w:p w14:paraId="26D72BE1" w14:textId="77777777" w:rsidR="00B227D6" w:rsidRPr="004B524A" w:rsidRDefault="00B227D6" w:rsidP="000F67F0">
      <w:pPr>
        <w:rPr>
          <w:rFonts w:ascii="Arial" w:hAnsi="Arial" w:cs="Arial"/>
          <w:b/>
          <w:sz w:val="36"/>
          <w:szCs w:val="36"/>
        </w:rPr>
      </w:pPr>
    </w:p>
    <w:p w14:paraId="27BB1D2C" w14:textId="77777777" w:rsidR="000F67F0" w:rsidRPr="004B524A" w:rsidRDefault="000F67F0" w:rsidP="000F67F0">
      <w:pPr>
        <w:rPr>
          <w:rFonts w:ascii="Arial" w:hAnsi="Arial" w:cs="Arial"/>
          <w:sz w:val="22"/>
          <w:szCs w:val="22"/>
        </w:rPr>
      </w:pPr>
      <w:r w:rsidRPr="004B524A">
        <w:rPr>
          <w:rFonts w:ascii="Arial" w:hAnsi="Arial" w:cs="Arial"/>
          <w:sz w:val="22"/>
          <w:szCs w:val="22"/>
        </w:rPr>
        <w:t>Matrícula N° 08</w:t>
      </w:r>
      <w:r w:rsidR="005F0979" w:rsidRPr="004B524A">
        <w:rPr>
          <w:rFonts w:ascii="Arial" w:hAnsi="Arial" w:cs="Arial"/>
          <w:sz w:val="22"/>
          <w:szCs w:val="22"/>
        </w:rPr>
        <w:t xml:space="preserve"> </w:t>
      </w:r>
      <w:r w:rsidRPr="004B524A">
        <w:rPr>
          <w:rFonts w:ascii="Arial" w:hAnsi="Arial" w:cs="Arial"/>
          <w:sz w:val="22"/>
          <w:szCs w:val="22"/>
        </w:rPr>
        <w:t xml:space="preserve">- </w:t>
      </w:r>
      <w:r w:rsidR="003E21B3" w:rsidRPr="004B524A">
        <w:rPr>
          <w:rFonts w:ascii="Arial" w:hAnsi="Arial" w:cs="Arial"/>
          <w:sz w:val="22"/>
          <w:szCs w:val="22"/>
        </w:rPr>
        <w:t>…………………</w:t>
      </w:r>
      <w:r w:rsidR="00767D60" w:rsidRPr="004B524A">
        <w:rPr>
          <w:rFonts w:ascii="Arial" w:hAnsi="Arial" w:cs="Arial"/>
          <w:sz w:val="22"/>
          <w:szCs w:val="22"/>
        </w:rPr>
        <w:t xml:space="preserve"> Junín</w:t>
      </w:r>
    </w:p>
    <w:p w14:paraId="505AF0EF" w14:textId="77777777" w:rsidR="00ED1D89" w:rsidRPr="004B524A" w:rsidRDefault="00ED1D89" w:rsidP="000F67F0">
      <w:pPr>
        <w:rPr>
          <w:rFonts w:ascii="Arial" w:hAnsi="Arial" w:cs="Arial"/>
          <w:sz w:val="22"/>
          <w:szCs w:val="22"/>
        </w:rPr>
      </w:pPr>
    </w:p>
    <w:p w14:paraId="4BD9D365" w14:textId="1D28C352" w:rsidR="00ED1D89" w:rsidRPr="004B524A" w:rsidRDefault="00ED1D89" w:rsidP="000F67F0">
      <w:pPr>
        <w:rPr>
          <w:rFonts w:ascii="Arial" w:hAnsi="Arial" w:cs="Arial"/>
          <w:sz w:val="22"/>
          <w:szCs w:val="22"/>
        </w:rPr>
      </w:pPr>
      <w:r w:rsidRPr="004B524A">
        <w:rPr>
          <w:rFonts w:ascii="Arial" w:hAnsi="Arial" w:cs="Arial"/>
          <w:sz w:val="22"/>
          <w:szCs w:val="22"/>
        </w:rPr>
        <w:t xml:space="preserve">Comité </w:t>
      </w:r>
      <w:r w:rsidR="009F1947">
        <w:rPr>
          <w:rFonts w:ascii="Arial" w:hAnsi="Arial" w:cs="Arial"/>
          <w:sz w:val="22"/>
          <w:szCs w:val="22"/>
        </w:rPr>
        <w:t>Técnico Departamental</w:t>
      </w:r>
      <w:r w:rsidRPr="004B524A">
        <w:rPr>
          <w:rFonts w:ascii="Arial" w:hAnsi="Arial" w:cs="Arial"/>
          <w:sz w:val="22"/>
          <w:szCs w:val="22"/>
        </w:rPr>
        <w:t>: ………………………………</w:t>
      </w:r>
      <w:r w:rsidR="00F73074" w:rsidRPr="004B524A">
        <w:rPr>
          <w:rFonts w:ascii="Arial" w:hAnsi="Arial" w:cs="Arial"/>
          <w:sz w:val="22"/>
          <w:szCs w:val="22"/>
        </w:rPr>
        <w:t>……………….</w:t>
      </w:r>
      <w:r w:rsidRPr="004B524A">
        <w:rPr>
          <w:rFonts w:ascii="Arial" w:hAnsi="Arial" w:cs="Arial"/>
          <w:sz w:val="22"/>
          <w:szCs w:val="22"/>
        </w:rPr>
        <w:t>….</w:t>
      </w:r>
    </w:p>
    <w:p w14:paraId="7E8FA9F9" w14:textId="77777777" w:rsidR="000E4688" w:rsidRPr="004B524A" w:rsidRDefault="000E4688" w:rsidP="00F43BA4">
      <w:pPr>
        <w:numPr>
          <w:ilvl w:val="0"/>
          <w:numId w:val="13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8"/>
          <w:szCs w:val="22"/>
        </w:rPr>
      </w:pPr>
      <w:r w:rsidRPr="004B524A">
        <w:rPr>
          <w:rFonts w:ascii="Arial" w:hAnsi="Arial" w:cs="Arial"/>
          <w:b/>
          <w:sz w:val="18"/>
          <w:szCs w:val="22"/>
        </w:rPr>
        <w:t xml:space="preserve">DATOS PERSONALES: </w:t>
      </w:r>
    </w:p>
    <w:p w14:paraId="68789EF4" w14:textId="77777777" w:rsidR="00F73074" w:rsidRPr="004B524A" w:rsidRDefault="000E4688" w:rsidP="006F3190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Nombres y apellidos: </w:t>
      </w:r>
      <w:r w:rsidR="003E21B3" w:rsidRPr="004B524A">
        <w:rPr>
          <w:rFonts w:ascii="Arial" w:hAnsi="Arial" w:cs="Arial"/>
          <w:sz w:val="18"/>
          <w:szCs w:val="22"/>
        </w:rPr>
        <w:t>………………………………………………..</w:t>
      </w:r>
      <w:r w:rsidR="000A1AAF" w:rsidRPr="004B524A">
        <w:rPr>
          <w:rFonts w:ascii="Arial" w:hAnsi="Arial" w:cs="Arial"/>
          <w:sz w:val="18"/>
          <w:szCs w:val="22"/>
        </w:rPr>
        <w:t>...........</w:t>
      </w:r>
      <w:r w:rsidR="003E21B3" w:rsidRPr="004B524A">
        <w:rPr>
          <w:rFonts w:ascii="Arial" w:hAnsi="Arial" w:cs="Arial"/>
          <w:sz w:val="18"/>
          <w:szCs w:val="22"/>
        </w:rPr>
        <w:t>……………………………………………</w:t>
      </w:r>
      <w:r w:rsidR="002C3391" w:rsidRPr="004B524A">
        <w:rPr>
          <w:rFonts w:ascii="Arial" w:hAnsi="Arial" w:cs="Arial"/>
          <w:sz w:val="18"/>
          <w:szCs w:val="22"/>
        </w:rPr>
        <w:t>..</w:t>
      </w:r>
    </w:p>
    <w:p w14:paraId="7676ED40" w14:textId="77777777" w:rsidR="002C3391" w:rsidRPr="004B524A" w:rsidRDefault="002C3391" w:rsidP="002C3391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DNI: ……………………………</w:t>
      </w:r>
      <w:r w:rsidRPr="004B524A">
        <w:rPr>
          <w:rFonts w:ascii="Arial" w:hAnsi="Arial" w:cs="Arial"/>
          <w:sz w:val="18"/>
          <w:szCs w:val="22"/>
          <w:lang w:val="pt-BR"/>
        </w:rPr>
        <w:t xml:space="preserve"> </w:t>
      </w:r>
      <w:r w:rsidR="003D15B8">
        <w:rPr>
          <w:rFonts w:ascii="Arial" w:hAnsi="Arial" w:cs="Arial"/>
          <w:sz w:val="18"/>
          <w:szCs w:val="22"/>
          <w:lang w:val="pt-BR"/>
        </w:rPr>
        <w:t xml:space="preserve">                                                              </w:t>
      </w:r>
      <w:r w:rsidRPr="004B524A">
        <w:rPr>
          <w:rFonts w:ascii="Arial" w:hAnsi="Arial" w:cs="Arial"/>
          <w:sz w:val="18"/>
          <w:szCs w:val="22"/>
          <w:lang w:val="pt-BR"/>
        </w:rPr>
        <w:t xml:space="preserve">RUC Nº: </w:t>
      </w:r>
      <w:r w:rsidRPr="004B524A">
        <w:rPr>
          <w:rFonts w:ascii="Arial" w:hAnsi="Arial" w:cs="Arial"/>
          <w:sz w:val="18"/>
          <w:szCs w:val="22"/>
        </w:rPr>
        <w:t>……..……………………….……</w:t>
      </w:r>
    </w:p>
    <w:p w14:paraId="01012E78" w14:textId="50CB4BC9" w:rsidR="009F1947" w:rsidRDefault="000E4688" w:rsidP="006F3190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Lugar de nacimiento</w:t>
      </w:r>
      <w:r w:rsidR="009F1947">
        <w:rPr>
          <w:rFonts w:ascii="Arial" w:hAnsi="Arial" w:cs="Arial"/>
          <w:sz w:val="18"/>
          <w:szCs w:val="22"/>
        </w:rPr>
        <w:t xml:space="preserve"> (Distrito/Provincia/Departamento)</w:t>
      </w:r>
      <w:r w:rsidRPr="004B524A">
        <w:rPr>
          <w:rFonts w:ascii="Arial" w:hAnsi="Arial" w:cs="Arial"/>
          <w:sz w:val="18"/>
          <w:szCs w:val="22"/>
        </w:rPr>
        <w:t xml:space="preserve">: </w:t>
      </w:r>
      <w:r w:rsidR="000A1AAF" w:rsidRPr="004B524A">
        <w:rPr>
          <w:rFonts w:ascii="Arial" w:hAnsi="Arial" w:cs="Arial"/>
          <w:sz w:val="18"/>
          <w:szCs w:val="22"/>
        </w:rPr>
        <w:t>……………</w:t>
      </w:r>
      <w:r w:rsidR="009F1947">
        <w:rPr>
          <w:rFonts w:ascii="Arial" w:hAnsi="Arial" w:cs="Arial"/>
          <w:sz w:val="18"/>
          <w:szCs w:val="22"/>
        </w:rPr>
        <w:t>………………</w:t>
      </w:r>
      <w:r w:rsidR="000A1AAF" w:rsidRPr="004B524A">
        <w:rPr>
          <w:rFonts w:ascii="Arial" w:hAnsi="Arial" w:cs="Arial"/>
          <w:sz w:val="18"/>
          <w:szCs w:val="22"/>
        </w:rPr>
        <w:t>……………</w:t>
      </w:r>
      <w:r w:rsidR="009F1947">
        <w:rPr>
          <w:rFonts w:ascii="Arial" w:hAnsi="Arial" w:cs="Arial"/>
          <w:sz w:val="18"/>
          <w:szCs w:val="22"/>
        </w:rPr>
        <w:t>………..</w:t>
      </w:r>
      <w:r w:rsidR="000A1AAF" w:rsidRPr="004B524A">
        <w:rPr>
          <w:rFonts w:ascii="Arial" w:hAnsi="Arial" w:cs="Arial"/>
          <w:sz w:val="18"/>
          <w:szCs w:val="22"/>
        </w:rPr>
        <w:t>…………..</w:t>
      </w:r>
      <w:r w:rsidR="009F1947">
        <w:rPr>
          <w:rFonts w:ascii="Arial" w:hAnsi="Arial" w:cs="Arial"/>
          <w:sz w:val="18"/>
          <w:szCs w:val="22"/>
        </w:rPr>
        <w:t xml:space="preserve"> </w:t>
      </w:r>
    </w:p>
    <w:p w14:paraId="4B789EB2" w14:textId="51997C78" w:rsidR="000E4688" w:rsidRPr="004B524A" w:rsidRDefault="009F1947" w:rsidP="006F3190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F</w:t>
      </w:r>
      <w:r w:rsidRPr="004B524A">
        <w:rPr>
          <w:rFonts w:ascii="Arial" w:hAnsi="Arial" w:cs="Arial"/>
          <w:sz w:val="18"/>
          <w:szCs w:val="22"/>
        </w:rPr>
        <w:t>echa</w:t>
      </w:r>
      <w:r>
        <w:rPr>
          <w:rFonts w:ascii="Arial" w:hAnsi="Arial" w:cs="Arial"/>
          <w:sz w:val="18"/>
          <w:szCs w:val="22"/>
        </w:rPr>
        <w:t xml:space="preserve"> de nacimiento: </w:t>
      </w:r>
      <w:r w:rsidR="000A1AAF" w:rsidRPr="004B524A">
        <w:rPr>
          <w:rFonts w:ascii="Arial" w:hAnsi="Arial" w:cs="Arial"/>
          <w:sz w:val="18"/>
          <w:szCs w:val="22"/>
        </w:rPr>
        <w:t>…………………</w:t>
      </w:r>
      <w:r>
        <w:rPr>
          <w:rFonts w:ascii="Arial" w:hAnsi="Arial" w:cs="Arial"/>
          <w:sz w:val="18"/>
          <w:szCs w:val="22"/>
        </w:rPr>
        <w:t>……………………</w:t>
      </w:r>
    </w:p>
    <w:p w14:paraId="6D6CE29C" w14:textId="77777777" w:rsidR="000F67F0" w:rsidRPr="004B524A" w:rsidRDefault="000E4688" w:rsidP="0082435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  <w:u w:val="single"/>
        </w:rPr>
      </w:pPr>
      <w:r w:rsidRPr="004B524A">
        <w:rPr>
          <w:rFonts w:ascii="Arial" w:hAnsi="Arial" w:cs="Arial"/>
          <w:sz w:val="18"/>
          <w:szCs w:val="22"/>
        </w:rPr>
        <w:t xml:space="preserve">Nacionalidad: </w:t>
      </w:r>
      <w:r w:rsidR="00CA3063" w:rsidRPr="004B524A">
        <w:rPr>
          <w:rFonts w:ascii="Arial" w:hAnsi="Arial" w:cs="Arial"/>
          <w:sz w:val="18"/>
          <w:szCs w:val="22"/>
        </w:rPr>
        <w:t xml:space="preserve">…………………………………………………… </w:t>
      </w:r>
      <w:r w:rsidRPr="004B524A">
        <w:rPr>
          <w:rFonts w:ascii="Arial" w:hAnsi="Arial" w:cs="Arial"/>
          <w:sz w:val="18"/>
          <w:szCs w:val="22"/>
        </w:rPr>
        <w:t xml:space="preserve">Estado Civil: </w:t>
      </w:r>
      <w:r w:rsidR="00CA3063" w:rsidRPr="004B524A">
        <w:rPr>
          <w:rFonts w:ascii="Arial" w:hAnsi="Arial" w:cs="Arial"/>
          <w:sz w:val="18"/>
          <w:szCs w:val="22"/>
        </w:rPr>
        <w:t>………………………………………….</w:t>
      </w:r>
    </w:p>
    <w:p w14:paraId="053E739C" w14:textId="77777777" w:rsidR="000E4688" w:rsidRPr="004B524A" w:rsidRDefault="000E4688" w:rsidP="008313A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Nombres y apellidos del cónyuge: </w:t>
      </w:r>
      <w:r w:rsidR="001B1ECC" w:rsidRPr="004B524A">
        <w:rPr>
          <w:rFonts w:ascii="Arial" w:hAnsi="Arial" w:cs="Arial"/>
          <w:sz w:val="18"/>
          <w:szCs w:val="22"/>
        </w:rPr>
        <w:t>………………………………………………………</w:t>
      </w:r>
      <w:r w:rsidR="002C3391" w:rsidRPr="004B524A">
        <w:rPr>
          <w:rFonts w:ascii="Arial" w:hAnsi="Arial" w:cs="Arial"/>
          <w:sz w:val="18"/>
          <w:szCs w:val="22"/>
        </w:rPr>
        <w:t xml:space="preserve">DNI </w:t>
      </w:r>
      <w:r w:rsidR="001B1ECC" w:rsidRPr="004B524A">
        <w:rPr>
          <w:rFonts w:ascii="Arial" w:hAnsi="Arial" w:cs="Arial"/>
          <w:sz w:val="18"/>
          <w:szCs w:val="22"/>
        </w:rPr>
        <w:t>………………………</w:t>
      </w:r>
      <w:r w:rsidR="002C3391" w:rsidRPr="004B524A">
        <w:rPr>
          <w:rFonts w:ascii="Arial" w:hAnsi="Arial" w:cs="Arial"/>
          <w:sz w:val="18"/>
          <w:szCs w:val="22"/>
        </w:rPr>
        <w:t>……</w:t>
      </w:r>
    </w:p>
    <w:p w14:paraId="47E5E1BE" w14:textId="77777777" w:rsidR="00A73323" w:rsidRPr="004B524A" w:rsidRDefault="000E4688" w:rsidP="0082435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  <w:lang w:val="pt-BR"/>
        </w:rPr>
      </w:pPr>
      <w:r w:rsidRPr="004B524A">
        <w:rPr>
          <w:rFonts w:ascii="Arial" w:hAnsi="Arial" w:cs="Arial"/>
          <w:sz w:val="18"/>
          <w:szCs w:val="22"/>
        </w:rPr>
        <w:t xml:space="preserve">Nombres de los hijos: </w:t>
      </w:r>
      <w:r w:rsidR="0082435E" w:rsidRPr="004B524A">
        <w:rPr>
          <w:rFonts w:ascii="Arial" w:hAnsi="Arial" w:cs="Arial"/>
          <w:sz w:val="18"/>
          <w:szCs w:val="22"/>
        </w:rPr>
        <w:t>………</w:t>
      </w:r>
      <w:r w:rsidR="00A73323" w:rsidRPr="004B524A">
        <w:rPr>
          <w:rFonts w:ascii="Arial" w:hAnsi="Arial" w:cs="Arial"/>
          <w:sz w:val="18"/>
          <w:szCs w:val="22"/>
        </w:rPr>
        <w:t>…...</w:t>
      </w:r>
      <w:r w:rsidR="0082435E" w:rsidRPr="004B524A">
        <w:rPr>
          <w:rFonts w:ascii="Arial" w:hAnsi="Arial" w:cs="Arial"/>
          <w:sz w:val="18"/>
          <w:szCs w:val="22"/>
        </w:rPr>
        <w:t>……………………………………………………………..……………………………</w:t>
      </w:r>
    </w:p>
    <w:p w14:paraId="59120718" w14:textId="77777777" w:rsidR="00F023E2" w:rsidRPr="004B524A" w:rsidRDefault="000E4688" w:rsidP="00A73323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  <w:lang w:val="pt-BR"/>
        </w:rPr>
        <w:t>DNI</w:t>
      </w:r>
      <w:r w:rsidR="002C3391" w:rsidRPr="004B524A">
        <w:rPr>
          <w:rFonts w:ascii="Arial" w:hAnsi="Arial" w:cs="Arial"/>
          <w:sz w:val="18"/>
          <w:szCs w:val="22"/>
          <w:lang w:val="pt-BR"/>
        </w:rPr>
        <w:t xml:space="preserve"> de los hijos</w:t>
      </w:r>
      <w:r w:rsidRPr="004B524A">
        <w:rPr>
          <w:rFonts w:ascii="Arial" w:hAnsi="Arial" w:cs="Arial"/>
          <w:sz w:val="18"/>
          <w:szCs w:val="22"/>
          <w:lang w:val="pt-BR"/>
        </w:rPr>
        <w:t>:</w:t>
      </w:r>
      <w:r w:rsidR="00A73323" w:rsidRPr="004B524A">
        <w:rPr>
          <w:rFonts w:ascii="Arial" w:hAnsi="Arial" w:cs="Arial"/>
          <w:sz w:val="18"/>
          <w:szCs w:val="22"/>
          <w:lang w:val="pt-BR"/>
        </w:rPr>
        <w:t xml:space="preserve"> .....................................</w:t>
      </w:r>
      <w:r w:rsidR="002C3391" w:rsidRPr="004B524A">
        <w:rPr>
          <w:rFonts w:ascii="Arial" w:hAnsi="Arial" w:cs="Arial"/>
          <w:sz w:val="18"/>
          <w:szCs w:val="22"/>
          <w:lang w:val="pt-BR"/>
        </w:rPr>
        <w:t>..........................................................................................................</w:t>
      </w:r>
      <w:r w:rsidR="00A73323" w:rsidRPr="004B524A">
        <w:rPr>
          <w:rFonts w:ascii="Arial" w:hAnsi="Arial" w:cs="Arial"/>
          <w:sz w:val="18"/>
          <w:szCs w:val="22"/>
          <w:lang w:val="pt-BR"/>
        </w:rPr>
        <w:t xml:space="preserve">...... </w:t>
      </w:r>
    </w:p>
    <w:p w14:paraId="23A71217" w14:textId="77777777" w:rsidR="00CA3063" w:rsidRPr="004B524A" w:rsidRDefault="000E4688" w:rsidP="00A73323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Domicilio: </w:t>
      </w:r>
      <w:r w:rsidRPr="004B524A">
        <w:rPr>
          <w:rFonts w:ascii="Arial" w:hAnsi="Arial" w:cs="Arial"/>
          <w:sz w:val="18"/>
          <w:szCs w:val="22"/>
        </w:rPr>
        <w:tab/>
      </w:r>
      <w:r w:rsidR="00F023E2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……………………………………………………………………………………………………………………..</w:t>
      </w:r>
    </w:p>
    <w:p w14:paraId="5B6DC52F" w14:textId="77777777" w:rsidR="00F958C5" w:rsidRPr="004B524A" w:rsidRDefault="00C1550A" w:rsidP="0082435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Referencia: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……………………………………………………………………………………………………………………</w:t>
      </w:r>
    </w:p>
    <w:p w14:paraId="1D328B32" w14:textId="77777777" w:rsidR="00F958C5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Distrito: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</w:t>
      </w:r>
      <w:r w:rsidRPr="004B524A">
        <w:rPr>
          <w:rFonts w:ascii="Arial" w:hAnsi="Arial" w:cs="Arial"/>
          <w:sz w:val="18"/>
          <w:szCs w:val="22"/>
        </w:rPr>
        <w:t xml:space="preserve"> </w:t>
      </w:r>
      <w:r w:rsidR="00F013BF" w:rsidRPr="004B524A">
        <w:rPr>
          <w:rFonts w:ascii="Arial" w:hAnsi="Arial" w:cs="Arial"/>
          <w:sz w:val="18"/>
          <w:szCs w:val="22"/>
        </w:rPr>
        <w:t xml:space="preserve"> Provincia: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</w:t>
      </w:r>
      <w:r w:rsidRPr="004B524A">
        <w:rPr>
          <w:rFonts w:ascii="Arial" w:hAnsi="Arial" w:cs="Arial"/>
          <w:sz w:val="18"/>
          <w:szCs w:val="22"/>
        </w:rPr>
        <w:t xml:space="preserve">    </w:t>
      </w:r>
      <w:r w:rsidR="00F013BF" w:rsidRPr="004B524A">
        <w:rPr>
          <w:rFonts w:ascii="Arial" w:hAnsi="Arial" w:cs="Arial"/>
          <w:sz w:val="18"/>
          <w:szCs w:val="22"/>
        </w:rPr>
        <w:t>D</w:t>
      </w:r>
      <w:r w:rsidRPr="004B524A">
        <w:rPr>
          <w:rFonts w:ascii="Arial" w:hAnsi="Arial" w:cs="Arial"/>
          <w:sz w:val="18"/>
          <w:szCs w:val="22"/>
        </w:rPr>
        <w:t>epartamento</w:t>
      </w:r>
      <w:r w:rsidR="00F013BF" w:rsidRPr="004B524A">
        <w:rPr>
          <w:rFonts w:ascii="Arial" w:hAnsi="Arial" w:cs="Arial"/>
          <w:sz w:val="18"/>
          <w:szCs w:val="22"/>
        </w:rPr>
        <w:t xml:space="preserve">: </w:t>
      </w:r>
      <w:r w:rsidR="00F958C5" w:rsidRPr="004B524A">
        <w:rPr>
          <w:rFonts w:ascii="Arial" w:hAnsi="Arial" w:cs="Arial"/>
          <w:sz w:val="18"/>
          <w:szCs w:val="22"/>
        </w:rPr>
        <w:t xml:space="preserve">…………………….                       </w:t>
      </w:r>
    </w:p>
    <w:p w14:paraId="3712BEF4" w14:textId="77777777" w:rsidR="00F958C5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Teléfonos</w:t>
      </w:r>
      <w:r w:rsidR="00726CAE" w:rsidRPr="004B524A">
        <w:rPr>
          <w:rFonts w:ascii="Arial" w:hAnsi="Arial" w:cs="Arial"/>
          <w:sz w:val="18"/>
          <w:szCs w:val="22"/>
        </w:rPr>
        <w:t xml:space="preserve">: </w:t>
      </w:r>
      <w:r w:rsidR="00F958C5" w:rsidRPr="004B524A">
        <w:rPr>
          <w:rFonts w:ascii="Arial" w:hAnsi="Arial" w:cs="Arial"/>
          <w:sz w:val="18"/>
          <w:szCs w:val="22"/>
        </w:rPr>
        <w:t xml:space="preserve">…………………… </w:t>
      </w:r>
      <w:r w:rsidRPr="004B524A">
        <w:rPr>
          <w:rFonts w:ascii="Arial" w:hAnsi="Arial" w:cs="Arial"/>
          <w:sz w:val="18"/>
          <w:szCs w:val="22"/>
        </w:rPr>
        <w:t>Celular</w:t>
      </w:r>
      <w:r w:rsidR="00726CAE" w:rsidRPr="004B524A">
        <w:rPr>
          <w:rFonts w:ascii="Arial" w:hAnsi="Arial" w:cs="Arial"/>
          <w:sz w:val="18"/>
          <w:szCs w:val="22"/>
        </w:rPr>
        <w:t>:</w:t>
      </w:r>
      <w:r w:rsidR="00F958C5" w:rsidRPr="004B524A">
        <w:rPr>
          <w:rFonts w:ascii="Arial" w:hAnsi="Arial" w:cs="Arial"/>
          <w:sz w:val="18"/>
          <w:szCs w:val="22"/>
        </w:rPr>
        <w:t xml:space="preserve"> …………………………</w:t>
      </w:r>
      <w:r w:rsidR="00983371" w:rsidRPr="004B524A">
        <w:rPr>
          <w:rFonts w:ascii="Arial" w:hAnsi="Arial" w:cs="Arial"/>
          <w:sz w:val="18"/>
          <w:szCs w:val="22"/>
        </w:rPr>
        <w:t xml:space="preserve"> </w:t>
      </w:r>
      <w:r w:rsidRPr="004B524A">
        <w:rPr>
          <w:rFonts w:ascii="Arial" w:hAnsi="Arial" w:cs="Arial"/>
          <w:sz w:val="18"/>
          <w:szCs w:val="22"/>
        </w:rPr>
        <w:t>Correo Electrónico</w:t>
      </w:r>
      <w:r w:rsidR="00726CAE" w:rsidRPr="004B524A">
        <w:rPr>
          <w:rFonts w:ascii="Arial" w:hAnsi="Arial" w:cs="Arial"/>
          <w:sz w:val="18"/>
          <w:szCs w:val="22"/>
        </w:rPr>
        <w:t>:</w:t>
      </w:r>
      <w:r w:rsidR="00F958C5" w:rsidRPr="004B524A">
        <w:rPr>
          <w:rFonts w:ascii="Arial" w:hAnsi="Arial" w:cs="Arial"/>
          <w:sz w:val="18"/>
          <w:szCs w:val="22"/>
        </w:rPr>
        <w:t xml:space="preserve"> ……………</w:t>
      </w:r>
      <w:r w:rsidR="00983371" w:rsidRPr="004B524A">
        <w:rPr>
          <w:rFonts w:ascii="Arial" w:hAnsi="Arial" w:cs="Arial"/>
          <w:sz w:val="18"/>
          <w:szCs w:val="22"/>
        </w:rPr>
        <w:t>…..</w:t>
      </w:r>
      <w:r w:rsidR="00F958C5" w:rsidRPr="004B524A">
        <w:rPr>
          <w:rFonts w:ascii="Arial" w:hAnsi="Arial" w:cs="Arial"/>
          <w:sz w:val="18"/>
          <w:szCs w:val="22"/>
        </w:rPr>
        <w:t>…………..…….</w:t>
      </w:r>
    </w:p>
    <w:p w14:paraId="65345C8C" w14:textId="77777777" w:rsidR="000E4688" w:rsidRPr="004B524A" w:rsidRDefault="000E4688" w:rsidP="001909B2">
      <w:pPr>
        <w:numPr>
          <w:ilvl w:val="0"/>
          <w:numId w:val="13"/>
        </w:numPr>
        <w:tabs>
          <w:tab w:val="clear" w:pos="340"/>
        </w:tabs>
        <w:spacing w:before="120" w:line="360" w:lineRule="atLeast"/>
        <w:ind w:left="567" w:hanging="567"/>
        <w:jc w:val="both"/>
        <w:rPr>
          <w:rFonts w:ascii="Arial" w:hAnsi="Arial" w:cs="Arial"/>
          <w:b/>
          <w:sz w:val="18"/>
          <w:szCs w:val="22"/>
        </w:rPr>
      </w:pPr>
      <w:r w:rsidRPr="004B524A">
        <w:rPr>
          <w:rFonts w:ascii="Arial" w:hAnsi="Arial" w:cs="Arial"/>
          <w:b/>
          <w:sz w:val="18"/>
          <w:szCs w:val="22"/>
        </w:rPr>
        <w:t xml:space="preserve">DATOS DE FORMACIÓN ACADÉMICA: </w:t>
      </w:r>
    </w:p>
    <w:p w14:paraId="24CF52C2" w14:textId="77777777" w:rsidR="000E4688" w:rsidRPr="004B524A" w:rsidRDefault="001A17B7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Titulado en la Universidad: ………………………………………………………….</w:t>
      </w:r>
      <w:r w:rsidR="00F958C5" w:rsidRPr="004B524A">
        <w:rPr>
          <w:rFonts w:ascii="Arial" w:hAnsi="Arial" w:cs="Arial"/>
          <w:sz w:val="18"/>
          <w:szCs w:val="22"/>
        </w:rPr>
        <w:t>...........</w:t>
      </w:r>
      <w:r w:rsidRPr="004B524A">
        <w:rPr>
          <w:rFonts w:ascii="Arial" w:hAnsi="Arial" w:cs="Arial"/>
          <w:sz w:val="18"/>
          <w:szCs w:val="22"/>
        </w:rPr>
        <w:t>...……………………………</w:t>
      </w:r>
    </w:p>
    <w:p w14:paraId="40A6A588" w14:textId="77777777" w:rsidR="000E4688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Universidad en que realizó sus estudios: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………………………………………………………………………………....</w:t>
      </w:r>
    </w:p>
    <w:p w14:paraId="54293011" w14:textId="77777777" w:rsidR="00F958C5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Universidad que otorgó el título: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</w:t>
      </w:r>
    </w:p>
    <w:p w14:paraId="4B25D7F6" w14:textId="77777777" w:rsidR="000E4688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Fecha </w:t>
      </w:r>
      <w:r w:rsidR="001A17B7" w:rsidRPr="004B524A">
        <w:rPr>
          <w:rFonts w:ascii="Arial" w:hAnsi="Arial" w:cs="Arial"/>
          <w:sz w:val="18"/>
          <w:szCs w:val="22"/>
        </w:rPr>
        <w:t>de expedición del título</w:t>
      </w:r>
      <w:r w:rsidRPr="004B524A">
        <w:rPr>
          <w:rFonts w:ascii="Arial" w:hAnsi="Arial" w:cs="Arial"/>
          <w:sz w:val="18"/>
          <w:szCs w:val="22"/>
        </w:rPr>
        <w:t xml:space="preserve">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…………………………………………………………………………………..............</w:t>
      </w:r>
    </w:p>
    <w:p w14:paraId="05DAE5C4" w14:textId="77777777" w:rsidR="000E4688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Otros estudios:</w:t>
      </w:r>
      <w:r w:rsidR="00F958C5" w:rsidRPr="004B524A">
        <w:rPr>
          <w:rFonts w:ascii="Arial" w:hAnsi="Arial" w:cs="Arial"/>
          <w:sz w:val="18"/>
          <w:szCs w:val="22"/>
        </w:rPr>
        <w:t xml:space="preserve"> </w:t>
      </w:r>
      <w:r w:rsidRPr="004B524A">
        <w:rPr>
          <w:rFonts w:ascii="Arial" w:hAnsi="Arial" w:cs="Arial"/>
          <w:sz w:val="18"/>
          <w:szCs w:val="22"/>
        </w:rPr>
        <w:t xml:space="preserve">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………………………………………………………………………………………………………………</w:t>
      </w:r>
    </w:p>
    <w:p w14:paraId="39AD4B2C" w14:textId="77777777" w:rsidR="003D15B8" w:rsidRPr="004B524A" w:rsidRDefault="003D15B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Especialización</w:t>
      </w:r>
      <w:r w:rsidRPr="004B524A">
        <w:rPr>
          <w:rFonts w:ascii="Arial" w:hAnsi="Arial" w:cs="Arial"/>
          <w:sz w:val="18"/>
          <w:szCs w:val="22"/>
        </w:rPr>
        <w:t>: …………………………………………………………………………………………………</w:t>
      </w:r>
    </w:p>
    <w:p w14:paraId="4829AEF3" w14:textId="77777777" w:rsidR="000E4688" w:rsidRPr="004B524A" w:rsidRDefault="000E4688" w:rsidP="000B65BA">
      <w:pPr>
        <w:numPr>
          <w:ilvl w:val="0"/>
          <w:numId w:val="13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8"/>
          <w:szCs w:val="22"/>
        </w:rPr>
      </w:pPr>
      <w:r w:rsidRPr="004B524A">
        <w:rPr>
          <w:rFonts w:ascii="Arial" w:hAnsi="Arial" w:cs="Arial"/>
          <w:b/>
          <w:sz w:val="18"/>
          <w:szCs w:val="22"/>
        </w:rPr>
        <w:t>DATOS COMPLEMENTARIOS:</w:t>
      </w:r>
    </w:p>
    <w:p w14:paraId="02298390" w14:textId="77777777" w:rsidR="000E4688" w:rsidRPr="004B524A" w:rsidRDefault="000E4688" w:rsidP="001909B2">
      <w:pPr>
        <w:numPr>
          <w:ilvl w:val="1"/>
          <w:numId w:val="13"/>
        </w:numPr>
        <w:tabs>
          <w:tab w:val="clear" w:pos="680"/>
        </w:tabs>
        <w:spacing w:line="360" w:lineRule="atLeast"/>
        <w:ind w:left="567" w:hanging="567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Empresa en la que trabaja:</w:t>
      </w:r>
      <w:r w:rsidR="00F958C5" w:rsidRPr="004B524A">
        <w:rPr>
          <w:rFonts w:ascii="Arial" w:hAnsi="Arial" w:cs="Arial"/>
          <w:sz w:val="18"/>
          <w:szCs w:val="22"/>
        </w:rPr>
        <w:t xml:space="preserve"> …………………………………………………………………………………………………</w:t>
      </w:r>
    </w:p>
    <w:p w14:paraId="0DA8D247" w14:textId="77777777" w:rsidR="000E4688" w:rsidRPr="004B524A" w:rsidRDefault="00983371" w:rsidP="00983371">
      <w:pPr>
        <w:spacing w:line="360" w:lineRule="atLeast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3.2       </w:t>
      </w:r>
      <w:r w:rsidR="000E4688" w:rsidRPr="004B524A">
        <w:rPr>
          <w:rFonts w:ascii="Arial" w:hAnsi="Arial" w:cs="Arial"/>
          <w:sz w:val="18"/>
          <w:szCs w:val="22"/>
        </w:rPr>
        <w:t xml:space="preserve">Dirección: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…………………………………………………………………………………………………………………….</w:t>
      </w:r>
    </w:p>
    <w:p w14:paraId="76AD9EBC" w14:textId="0848F19F" w:rsidR="003D15B8" w:rsidRPr="004B524A" w:rsidRDefault="00983371" w:rsidP="00983371">
      <w:pPr>
        <w:spacing w:line="360" w:lineRule="atLeast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3.3       </w:t>
      </w:r>
      <w:r w:rsidR="000E4688" w:rsidRPr="004B524A">
        <w:rPr>
          <w:rFonts w:ascii="Arial" w:hAnsi="Arial" w:cs="Arial"/>
          <w:sz w:val="18"/>
          <w:szCs w:val="22"/>
        </w:rPr>
        <w:t xml:space="preserve">Distrito: </w:t>
      </w:r>
      <w:r w:rsidR="00F958C5" w:rsidRPr="004B524A">
        <w:rPr>
          <w:rFonts w:ascii="Arial" w:hAnsi="Arial" w:cs="Arial"/>
          <w:sz w:val="18"/>
          <w:szCs w:val="22"/>
        </w:rPr>
        <w:t>………………………..</w:t>
      </w:r>
      <w:r w:rsidR="000E4688" w:rsidRPr="004B524A">
        <w:rPr>
          <w:rFonts w:ascii="Arial" w:hAnsi="Arial" w:cs="Arial"/>
          <w:sz w:val="18"/>
          <w:szCs w:val="22"/>
        </w:rPr>
        <w:t xml:space="preserve"> </w:t>
      </w:r>
      <w:r w:rsidR="008A2A80" w:rsidRPr="004B524A">
        <w:rPr>
          <w:rFonts w:ascii="Arial" w:hAnsi="Arial" w:cs="Arial"/>
          <w:sz w:val="18"/>
          <w:szCs w:val="22"/>
        </w:rPr>
        <w:t>Provincia</w:t>
      </w:r>
      <w:r w:rsidR="00F958C5" w:rsidRPr="004B524A">
        <w:rPr>
          <w:rFonts w:ascii="Arial" w:hAnsi="Arial" w:cs="Arial"/>
          <w:sz w:val="18"/>
          <w:szCs w:val="22"/>
        </w:rPr>
        <w:t>:</w:t>
      </w:r>
      <w:r w:rsidR="000E4688" w:rsidRPr="004B524A">
        <w:rPr>
          <w:rFonts w:ascii="Arial" w:hAnsi="Arial" w:cs="Arial"/>
          <w:sz w:val="18"/>
          <w:szCs w:val="22"/>
        </w:rPr>
        <w:t xml:space="preserve"> </w:t>
      </w:r>
      <w:r w:rsidR="00F958C5" w:rsidRPr="004B524A">
        <w:rPr>
          <w:rFonts w:ascii="Arial" w:hAnsi="Arial" w:cs="Arial"/>
          <w:sz w:val="18"/>
          <w:szCs w:val="22"/>
        </w:rPr>
        <w:t xml:space="preserve">………………………….. </w:t>
      </w:r>
      <w:r w:rsidR="000E4688" w:rsidRPr="004B524A">
        <w:rPr>
          <w:rFonts w:ascii="Arial" w:hAnsi="Arial" w:cs="Arial"/>
          <w:sz w:val="18"/>
          <w:szCs w:val="22"/>
        </w:rPr>
        <w:t>Departamento</w:t>
      </w:r>
      <w:r w:rsidR="00F958C5" w:rsidRPr="004B524A">
        <w:rPr>
          <w:rFonts w:ascii="Arial" w:hAnsi="Arial" w:cs="Arial"/>
          <w:sz w:val="18"/>
          <w:szCs w:val="22"/>
        </w:rPr>
        <w:t>: …………………………………</w:t>
      </w:r>
      <w:r w:rsidR="000E4688" w:rsidRPr="004B524A">
        <w:rPr>
          <w:rFonts w:ascii="Arial" w:hAnsi="Arial" w:cs="Arial"/>
          <w:sz w:val="18"/>
          <w:szCs w:val="22"/>
        </w:rPr>
        <w:t xml:space="preserve">                 </w:t>
      </w:r>
      <w:r w:rsidRPr="004B524A">
        <w:rPr>
          <w:rFonts w:ascii="Arial" w:hAnsi="Arial" w:cs="Arial"/>
          <w:sz w:val="18"/>
          <w:szCs w:val="22"/>
        </w:rPr>
        <w:t xml:space="preserve">3.4       </w:t>
      </w:r>
      <w:r w:rsidR="000E4688" w:rsidRPr="004B524A">
        <w:rPr>
          <w:rFonts w:ascii="Arial" w:hAnsi="Arial" w:cs="Arial"/>
          <w:sz w:val="18"/>
          <w:szCs w:val="22"/>
        </w:rPr>
        <w:t xml:space="preserve">Teléfonos </w:t>
      </w:r>
      <w:r w:rsidR="00F958C5" w:rsidRPr="004B524A">
        <w:rPr>
          <w:rFonts w:ascii="Arial" w:hAnsi="Arial" w:cs="Arial"/>
          <w:sz w:val="18"/>
          <w:szCs w:val="22"/>
        </w:rPr>
        <w:t>……………………</w:t>
      </w:r>
      <w:r w:rsidRPr="004B524A">
        <w:rPr>
          <w:rFonts w:ascii="Arial" w:hAnsi="Arial" w:cs="Arial"/>
          <w:sz w:val="18"/>
          <w:szCs w:val="22"/>
        </w:rPr>
        <w:t xml:space="preserve"> </w:t>
      </w:r>
      <w:r w:rsidR="000E4688" w:rsidRPr="004B524A">
        <w:rPr>
          <w:rFonts w:ascii="Arial" w:hAnsi="Arial" w:cs="Arial"/>
          <w:sz w:val="18"/>
          <w:szCs w:val="22"/>
        </w:rPr>
        <w:t>Celular</w:t>
      </w:r>
      <w:r w:rsidR="00F958C5" w:rsidRPr="004B524A">
        <w:rPr>
          <w:rFonts w:ascii="Arial" w:hAnsi="Arial" w:cs="Arial"/>
          <w:sz w:val="18"/>
          <w:szCs w:val="22"/>
        </w:rPr>
        <w:t>: ………</w:t>
      </w:r>
      <w:r w:rsidRPr="004B524A">
        <w:rPr>
          <w:rFonts w:ascii="Arial" w:hAnsi="Arial" w:cs="Arial"/>
          <w:sz w:val="18"/>
          <w:szCs w:val="22"/>
        </w:rPr>
        <w:t>…..</w:t>
      </w:r>
      <w:r w:rsidR="00F958C5" w:rsidRPr="004B524A">
        <w:rPr>
          <w:rFonts w:ascii="Arial" w:hAnsi="Arial" w:cs="Arial"/>
          <w:sz w:val="18"/>
          <w:szCs w:val="22"/>
        </w:rPr>
        <w:t>……………</w:t>
      </w:r>
      <w:r w:rsidR="000E4688" w:rsidRPr="004B524A">
        <w:rPr>
          <w:rFonts w:ascii="Arial" w:hAnsi="Arial" w:cs="Arial"/>
          <w:sz w:val="18"/>
          <w:szCs w:val="22"/>
        </w:rPr>
        <w:t xml:space="preserve">Correo Electrónico: </w:t>
      </w:r>
      <w:r w:rsidR="00F958C5" w:rsidRPr="004B524A">
        <w:rPr>
          <w:rFonts w:ascii="Arial" w:hAnsi="Arial" w:cs="Arial"/>
          <w:sz w:val="18"/>
          <w:szCs w:val="22"/>
        </w:rPr>
        <w:t>……</w:t>
      </w:r>
      <w:r w:rsidRPr="004B524A">
        <w:rPr>
          <w:rFonts w:ascii="Arial" w:hAnsi="Arial" w:cs="Arial"/>
          <w:sz w:val="18"/>
          <w:szCs w:val="22"/>
        </w:rPr>
        <w:t>…….………..</w:t>
      </w:r>
      <w:r w:rsidR="00F958C5" w:rsidRPr="004B524A">
        <w:rPr>
          <w:rFonts w:ascii="Arial" w:hAnsi="Arial" w:cs="Arial"/>
          <w:sz w:val="18"/>
          <w:szCs w:val="22"/>
        </w:rPr>
        <w:t>………………</w:t>
      </w:r>
    </w:p>
    <w:p w14:paraId="7DAF8BFA" w14:textId="77777777" w:rsidR="00767D60" w:rsidRPr="004B524A" w:rsidRDefault="00767D60" w:rsidP="00073B29">
      <w:pPr>
        <w:spacing w:line="240" w:lineRule="atLeast"/>
        <w:rPr>
          <w:rFonts w:ascii="Arial" w:hAnsi="Arial" w:cs="Arial"/>
          <w:b/>
          <w:sz w:val="18"/>
          <w:szCs w:val="20"/>
        </w:rPr>
      </w:pPr>
    </w:p>
    <w:p w14:paraId="5299F56C" w14:textId="77777777" w:rsidR="00F73074" w:rsidRPr="004B524A" w:rsidRDefault="00F73074" w:rsidP="00073B29">
      <w:pPr>
        <w:spacing w:line="240" w:lineRule="atLeast"/>
        <w:rPr>
          <w:rFonts w:ascii="Arial" w:hAnsi="Arial" w:cs="Arial"/>
          <w:b/>
          <w:sz w:val="18"/>
          <w:szCs w:val="20"/>
        </w:rPr>
      </w:pPr>
    </w:p>
    <w:p w14:paraId="15A2B655" w14:textId="77777777" w:rsidR="000E4688" w:rsidRPr="004B524A" w:rsidRDefault="00DC359F" w:rsidP="005257D8">
      <w:pPr>
        <w:spacing w:line="240" w:lineRule="atLeast"/>
        <w:rPr>
          <w:rFonts w:ascii="Arial" w:hAnsi="Arial" w:cs="Arial"/>
          <w:sz w:val="18"/>
          <w:szCs w:val="20"/>
        </w:rPr>
      </w:pPr>
      <w:r w:rsidRPr="004B524A">
        <w:rPr>
          <w:rFonts w:ascii="Arial" w:hAnsi="Arial" w:cs="Arial"/>
          <w:b/>
          <w:noProof/>
          <w:sz w:val="29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A554A" wp14:editId="4DF6DB63">
                <wp:simplePos x="0" y="0"/>
                <wp:positionH relativeFrom="column">
                  <wp:posOffset>3795395</wp:posOffset>
                </wp:positionH>
                <wp:positionV relativeFrom="paragraph">
                  <wp:posOffset>108585</wp:posOffset>
                </wp:positionV>
                <wp:extent cx="1494790" cy="0"/>
                <wp:effectExtent l="5080" t="7620" r="5080" b="11430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EF8D" id="AutoShape 40" o:spid="_x0000_s1026" type="#_x0000_t32" style="position:absolute;margin-left:298.85pt;margin-top:8.55pt;width:117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"/>
            </w:pict>
          </mc:Fallback>
        </mc:AlternateContent>
      </w:r>
      <w:r w:rsidR="005257D8" w:rsidRPr="004B524A">
        <w:rPr>
          <w:rFonts w:ascii="Arial" w:hAnsi="Arial" w:cs="Arial"/>
          <w:sz w:val="18"/>
          <w:szCs w:val="20"/>
        </w:rPr>
        <w:t xml:space="preserve"> </w:t>
      </w:r>
      <w:r w:rsidR="005257D8" w:rsidRPr="004B524A">
        <w:rPr>
          <w:rFonts w:ascii="Arial" w:hAnsi="Arial" w:cs="Arial"/>
          <w:sz w:val="18"/>
          <w:szCs w:val="20"/>
        </w:rPr>
        <w:tab/>
        <w:t xml:space="preserve"> </w:t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A82CCA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</w:p>
    <w:p w14:paraId="1E39A223" w14:textId="77777777" w:rsidR="00073B29" w:rsidRPr="004B524A" w:rsidRDefault="005257D8" w:rsidP="00172718">
      <w:pPr>
        <w:spacing w:line="240" w:lineRule="atLeast"/>
        <w:rPr>
          <w:rFonts w:ascii="Arial" w:hAnsi="Arial" w:cs="Arial"/>
          <w:b/>
          <w:sz w:val="18"/>
          <w:szCs w:val="20"/>
        </w:rPr>
      </w:pPr>
      <w:r w:rsidRPr="004B524A">
        <w:rPr>
          <w:rFonts w:ascii="Arial" w:hAnsi="Arial" w:cs="Arial"/>
          <w:b/>
          <w:sz w:val="18"/>
          <w:szCs w:val="20"/>
        </w:rPr>
        <w:t xml:space="preserve"> </w:t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="00A82CCA" w:rsidRPr="004B524A">
        <w:rPr>
          <w:rFonts w:ascii="Arial" w:hAnsi="Arial" w:cs="Arial"/>
          <w:b/>
          <w:sz w:val="18"/>
          <w:szCs w:val="20"/>
        </w:rPr>
        <w:t xml:space="preserve"> </w:t>
      </w:r>
      <w:r w:rsidR="008A0DBE" w:rsidRPr="004B524A">
        <w:rPr>
          <w:rFonts w:ascii="Arial" w:hAnsi="Arial" w:cs="Arial"/>
          <w:b/>
          <w:sz w:val="18"/>
          <w:szCs w:val="20"/>
        </w:rPr>
        <w:t xml:space="preserve">  </w:t>
      </w:r>
      <w:r w:rsidR="000E4688" w:rsidRPr="004B524A">
        <w:rPr>
          <w:rFonts w:ascii="Arial" w:hAnsi="Arial" w:cs="Arial"/>
          <w:b/>
          <w:sz w:val="18"/>
          <w:szCs w:val="20"/>
        </w:rPr>
        <w:t>FIRM</w:t>
      </w:r>
      <w:r w:rsidRPr="004B524A">
        <w:rPr>
          <w:rFonts w:ascii="Arial" w:hAnsi="Arial" w:cs="Arial"/>
          <w:b/>
          <w:sz w:val="18"/>
          <w:szCs w:val="20"/>
        </w:rPr>
        <w:t>A</w:t>
      </w:r>
      <w:r w:rsidR="00073B29" w:rsidRPr="004B524A">
        <w:rPr>
          <w:rFonts w:ascii="Arial" w:hAnsi="Arial" w:cs="Arial"/>
          <w:b/>
          <w:sz w:val="18"/>
          <w:szCs w:val="20"/>
        </w:rPr>
        <w:t xml:space="preserve"> DE</w:t>
      </w:r>
      <w:r w:rsidR="003D15B8">
        <w:rPr>
          <w:rFonts w:ascii="Arial" w:hAnsi="Arial" w:cs="Arial"/>
          <w:b/>
          <w:sz w:val="18"/>
          <w:szCs w:val="20"/>
        </w:rPr>
        <w:t>L</w:t>
      </w:r>
      <w:r w:rsidR="00073B29" w:rsidRPr="004B524A">
        <w:rPr>
          <w:rFonts w:ascii="Arial" w:hAnsi="Arial" w:cs="Arial"/>
          <w:b/>
          <w:sz w:val="18"/>
          <w:szCs w:val="20"/>
        </w:rPr>
        <w:t xml:space="preserve"> CPC</w:t>
      </w:r>
    </w:p>
    <w:p w14:paraId="240DE897" w14:textId="77777777" w:rsidR="008A0DBE" w:rsidRPr="004B524A" w:rsidRDefault="008A0DBE" w:rsidP="008A0DBE">
      <w:pPr>
        <w:rPr>
          <w:rFonts w:ascii="Arial" w:hAnsi="Arial" w:cs="Arial"/>
          <w:b/>
          <w:sz w:val="8"/>
          <w:szCs w:val="20"/>
        </w:rPr>
      </w:pPr>
    </w:p>
    <w:p w14:paraId="44A0B475" w14:textId="77777777" w:rsidR="00172718" w:rsidRPr="004B524A" w:rsidRDefault="00172718" w:rsidP="00F958C5">
      <w:pPr>
        <w:spacing w:line="240" w:lineRule="atLeast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Los que suscriben en representación del Colegio de Contadores Públicos de Junín y de acuerdo con la Ley N° 13253 y R.S. N° 29 del 26-08-1960; certifican que los datos que se inserta en la información que antecede son verídicos y constan en el registro respectivo, para efectos del Registro Fiscal de Contadores.</w:t>
      </w:r>
    </w:p>
    <w:p w14:paraId="6437D0E8" w14:textId="77777777" w:rsidR="005B2D1C" w:rsidRPr="004B524A" w:rsidRDefault="005B2D1C" w:rsidP="00F958C5">
      <w:pPr>
        <w:jc w:val="both"/>
        <w:rPr>
          <w:rFonts w:ascii="Arial" w:hAnsi="Arial" w:cs="Arial"/>
          <w:sz w:val="10"/>
          <w:szCs w:val="10"/>
        </w:rPr>
      </w:pPr>
    </w:p>
    <w:p w14:paraId="4C563D68" w14:textId="77777777" w:rsidR="00172718" w:rsidRPr="004B524A" w:rsidRDefault="00172718" w:rsidP="00F958C5">
      <w:pPr>
        <w:spacing w:line="240" w:lineRule="atLeast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Fecha de Incorporación en Huancayo, ______ de _____</w:t>
      </w:r>
      <w:r w:rsidR="00F73074" w:rsidRPr="004B524A">
        <w:rPr>
          <w:rFonts w:ascii="Arial" w:hAnsi="Arial" w:cs="Arial"/>
          <w:sz w:val="18"/>
          <w:szCs w:val="22"/>
        </w:rPr>
        <w:t>______________</w:t>
      </w:r>
      <w:r w:rsidR="003D15B8">
        <w:rPr>
          <w:rFonts w:ascii="Arial" w:hAnsi="Arial" w:cs="Arial"/>
          <w:sz w:val="18"/>
          <w:szCs w:val="22"/>
        </w:rPr>
        <w:t>_ de</w:t>
      </w:r>
      <w:r w:rsidRPr="004B524A">
        <w:rPr>
          <w:rFonts w:ascii="Arial" w:hAnsi="Arial" w:cs="Arial"/>
          <w:sz w:val="18"/>
          <w:szCs w:val="22"/>
        </w:rPr>
        <w:t xml:space="preserve"> 20____.</w:t>
      </w:r>
    </w:p>
    <w:p w14:paraId="237E928E" w14:textId="77777777" w:rsidR="0061447B" w:rsidRPr="004B524A" w:rsidRDefault="0061447B">
      <w:pPr>
        <w:rPr>
          <w:rFonts w:ascii="Arial" w:hAnsi="Arial" w:cs="Arial"/>
          <w:b/>
          <w:sz w:val="29"/>
        </w:rPr>
      </w:pPr>
    </w:p>
    <w:p w14:paraId="49C907E9" w14:textId="77777777" w:rsidR="00B227D6" w:rsidRPr="004B524A" w:rsidRDefault="0061447B">
      <w:pPr>
        <w:rPr>
          <w:rFonts w:ascii="Arial" w:hAnsi="Arial" w:cs="Arial"/>
          <w:b/>
          <w:sz w:val="29"/>
        </w:rPr>
      </w:pPr>
      <w:r w:rsidRPr="004B524A">
        <w:rPr>
          <w:rFonts w:ascii="Arial" w:hAnsi="Arial" w:cs="Arial"/>
          <w:b/>
          <w:sz w:val="29"/>
        </w:rPr>
        <w:t xml:space="preserve">                                                                                     </w:t>
      </w:r>
      <w:r w:rsidR="003D15B8">
        <w:rPr>
          <w:rFonts w:ascii="Arial" w:hAnsi="Arial" w:cs="Arial"/>
          <w:b/>
          <w:sz w:val="29"/>
        </w:rPr>
        <w:t xml:space="preserve">           </w:t>
      </w:r>
    </w:p>
    <w:p w14:paraId="40414392" w14:textId="77777777" w:rsidR="00983371" w:rsidRPr="004B524A" w:rsidRDefault="00983371">
      <w:pPr>
        <w:rPr>
          <w:rFonts w:ascii="Arial" w:hAnsi="Arial" w:cs="Arial"/>
          <w:b/>
          <w:sz w:val="29"/>
        </w:rPr>
      </w:pPr>
    </w:p>
    <w:p w14:paraId="22CA0E49" w14:textId="77777777" w:rsidR="00172718" w:rsidRPr="004B524A" w:rsidRDefault="00DC359F">
      <w:pPr>
        <w:rPr>
          <w:rFonts w:ascii="Arial" w:hAnsi="Arial" w:cs="Arial"/>
          <w:b/>
          <w:sz w:val="20"/>
          <w:szCs w:val="20"/>
        </w:rPr>
      </w:pPr>
      <w:r w:rsidRPr="004B524A">
        <w:rPr>
          <w:rFonts w:ascii="Arial" w:hAnsi="Arial" w:cs="Arial"/>
          <w:b/>
          <w:noProof/>
          <w:sz w:val="29"/>
          <w:lang w:val="es-PE"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B4733" wp14:editId="6CF72805">
                <wp:simplePos x="0" y="0"/>
                <wp:positionH relativeFrom="column">
                  <wp:posOffset>718820</wp:posOffset>
                </wp:positionH>
                <wp:positionV relativeFrom="paragraph">
                  <wp:posOffset>123825</wp:posOffset>
                </wp:positionV>
                <wp:extent cx="1857375" cy="0"/>
                <wp:effectExtent l="5080" t="8890" r="13970" b="10160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EF6C5" id="AutoShape 39" o:spid="_x0000_s1026" type="#_x0000_t32" style="position:absolute;margin-left:56.6pt;margin-top:9.75pt;width:14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"/>
            </w:pict>
          </mc:Fallback>
        </mc:AlternateContent>
      </w:r>
      <w:r w:rsidRPr="004B524A">
        <w:rPr>
          <w:rFonts w:ascii="Arial" w:hAnsi="Arial" w:cs="Arial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C7465E" wp14:editId="57E37C68">
                <wp:simplePos x="0" y="0"/>
                <wp:positionH relativeFrom="column">
                  <wp:posOffset>3432810</wp:posOffset>
                </wp:positionH>
                <wp:positionV relativeFrom="paragraph">
                  <wp:posOffset>123825</wp:posOffset>
                </wp:positionV>
                <wp:extent cx="1857375" cy="0"/>
                <wp:effectExtent l="13970" t="8890" r="5080" b="10160"/>
                <wp:wrapNone/>
                <wp:docPr id="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A2145" id="AutoShape 38" o:spid="_x0000_s1026" type="#_x0000_t32" style="position:absolute;margin-left:270.3pt;margin-top:9.75pt;width:146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"/>
            </w:pict>
          </mc:Fallback>
        </mc:AlternateContent>
      </w:r>
    </w:p>
    <w:p w14:paraId="3C92BC9E" w14:textId="72B926B0" w:rsidR="00172718" w:rsidRDefault="003D15B8" w:rsidP="001B5BF1">
      <w:pPr>
        <w:ind w:firstLine="70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DECAN</w:t>
      </w:r>
      <w:r w:rsidR="00F60F63">
        <w:rPr>
          <w:rFonts w:ascii="Arial" w:hAnsi="Arial" w:cs="Arial"/>
          <w:b/>
          <w:sz w:val="20"/>
          <w:szCs w:val="20"/>
        </w:rPr>
        <w:t>O</w:t>
      </w:r>
      <w:r w:rsidR="005A3547" w:rsidRPr="004B524A">
        <w:rPr>
          <w:rFonts w:ascii="Arial" w:hAnsi="Arial" w:cs="Arial"/>
          <w:b/>
          <w:sz w:val="20"/>
          <w:szCs w:val="20"/>
        </w:rPr>
        <w:tab/>
      </w:r>
      <w:r w:rsidR="005A3547" w:rsidRPr="004B524A">
        <w:rPr>
          <w:rFonts w:ascii="Arial" w:hAnsi="Arial" w:cs="Arial"/>
          <w:b/>
          <w:sz w:val="20"/>
          <w:szCs w:val="20"/>
        </w:rPr>
        <w:tab/>
      </w:r>
      <w:r w:rsidR="005A3547" w:rsidRPr="004B524A">
        <w:rPr>
          <w:rFonts w:ascii="Arial" w:hAnsi="Arial" w:cs="Arial"/>
          <w:b/>
          <w:sz w:val="20"/>
          <w:szCs w:val="20"/>
        </w:rPr>
        <w:tab/>
      </w:r>
      <w:r w:rsidR="005A3547" w:rsidRPr="004B524A">
        <w:rPr>
          <w:rFonts w:ascii="Arial" w:hAnsi="Arial" w:cs="Arial"/>
          <w:b/>
          <w:sz w:val="20"/>
          <w:szCs w:val="20"/>
        </w:rPr>
        <w:tab/>
      </w:r>
      <w:r w:rsidR="00172718" w:rsidRPr="004B524A">
        <w:rPr>
          <w:rFonts w:ascii="Arial" w:hAnsi="Arial" w:cs="Arial"/>
          <w:b/>
          <w:sz w:val="20"/>
          <w:szCs w:val="20"/>
        </w:rPr>
        <w:t>DIRECTOR</w:t>
      </w:r>
      <w:r w:rsidR="005F0979" w:rsidRPr="004B524A">
        <w:rPr>
          <w:rFonts w:ascii="Arial" w:hAnsi="Arial" w:cs="Arial"/>
          <w:b/>
          <w:sz w:val="20"/>
          <w:szCs w:val="20"/>
        </w:rPr>
        <w:t>A</w:t>
      </w:r>
      <w:r w:rsidR="00172718" w:rsidRPr="004B524A">
        <w:rPr>
          <w:rFonts w:ascii="Arial" w:hAnsi="Arial" w:cs="Arial"/>
          <w:b/>
          <w:sz w:val="20"/>
          <w:szCs w:val="20"/>
        </w:rPr>
        <w:t xml:space="preserve"> SECRETARI</w:t>
      </w:r>
      <w:r w:rsidR="005F0979" w:rsidRPr="004B524A">
        <w:rPr>
          <w:rFonts w:ascii="Arial" w:hAnsi="Arial" w:cs="Arial"/>
          <w:b/>
          <w:sz w:val="20"/>
          <w:szCs w:val="20"/>
        </w:rPr>
        <w:t>A</w:t>
      </w:r>
    </w:p>
    <w:p w14:paraId="556AFC8D" w14:textId="0467851E" w:rsidR="009F1947" w:rsidRPr="009F1947" w:rsidRDefault="009F1947" w:rsidP="001B5BF1">
      <w:pPr>
        <w:ind w:firstLine="708"/>
        <w:jc w:val="center"/>
        <w:rPr>
          <w:rFonts w:ascii="Arial" w:hAnsi="Arial" w:cs="Arial"/>
          <w:b/>
          <w:sz w:val="10"/>
          <w:szCs w:val="10"/>
        </w:rPr>
      </w:pPr>
    </w:p>
    <w:p w14:paraId="1B9DA748" w14:textId="77777777" w:rsidR="009F1947" w:rsidRDefault="009F1947" w:rsidP="009F1947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FONDO DE AYUDA MUTUA</w:t>
      </w:r>
    </w:p>
    <w:p w14:paraId="0A2739A5" w14:textId="77777777" w:rsidR="009F1947" w:rsidRDefault="009F1947" w:rsidP="009F1947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DECLARACIÓN JURADA DE REGISTRO DE BENEFICIARIOS</w:t>
      </w:r>
    </w:p>
    <w:p w14:paraId="1DDB232B" w14:textId="77777777" w:rsidR="009F1947" w:rsidRPr="003D15B8" w:rsidRDefault="009F1947" w:rsidP="009F1947">
      <w:pPr>
        <w:ind w:left="1416" w:hanging="1983"/>
        <w:jc w:val="center"/>
        <w:rPr>
          <w:rFonts w:ascii="Arial" w:hAnsi="Arial" w:cs="Arial"/>
          <w:b/>
          <w:sz w:val="22"/>
          <w:szCs w:val="36"/>
        </w:rPr>
      </w:pPr>
      <w:r w:rsidRPr="003D15B8">
        <w:rPr>
          <w:rFonts w:ascii="Arial" w:hAnsi="Arial" w:cs="Arial"/>
          <w:b/>
          <w:sz w:val="22"/>
          <w:szCs w:val="36"/>
        </w:rPr>
        <w:t xml:space="preserve">(FORM </w:t>
      </w:r>
      <w:r>
        <w:rPr>
          <w:rFonts w:ascii="Arial" w:hAnsi="Arial" w:cs="Arial"/>
          <w:b/>
          <w:sz w:val="22"/>
          <w:szCs w:val="36"/>
        </w:rPr>
        <w:t>3</w:t>
      </w:r>
      <w:r w:rsidRPr="003D15B8">
        <w:rPr>
          <w:rFonts w:ascii="Arial" w:hAnsi="Arial" w:cs="Arial"/>
          <w:b/>
          <w:sz w:val="22"/>
          <w:szCs w:val="36"/>
        </w:rPr>
        <w:t>)</w:t>
      </w:r>
    </w:p>
    <w:p w14:paraId="7AE0F33F" w14:textId="77777777" w:rsidR="009F1947" w:rsidRDefault="009F1947" w:rsidP="009F1947">
      <w:pPr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 xml:space="preserve">     </w:t>
      </w:r>
    </w:p>
    <w:p w14:paraId="22E0B4CB" w14:textId="77777777" w:rsidR="009F1947" w:rsidRDefault="009F1947" w:rsidP="009F1947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INFORMACIÓN CONFIDENCIAL</w:t>
      </w: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2036"/>
        <w:gridCol w:w="1265"/>
        <w:gridCol w:w="236"/>
        <w:gridCol w:w="740"/>
        <w:gridCol w:w="562"/>
        <w:gridCol w:w="704"/>
        <w:gridCol w:w="366"/>
        <w:gridCol w:w="338"/>
        <w:gridCol w:w="1070"/>
        <w:gridCol w:w="477"/>
        <w:gridCol w:w="1490"/>
      </w:tblGrid>
      <w:tr w:rsidR="009F1947" w14:paraId="19E32685" w14:textId="77777777" w:rsidTr="009F1947">
        <w:trPr>
          <w:trHeight w:val="480"/>
        </w:trPr>
        <w:tc>
          <w:tcPr>
            <w:tcW w:w="33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84A1CB" w14:textId="77777777" w:rsidR="009F1947" w:rsidRDefault="009F1947" w:rsidP="00A870B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  Y APELLIDOS DEL CPC:</w:t>
            </w:r>
          </w:p>
        </w:tc>
        <w:tc>
          <w:tcPr>
            <w:tcW w:w="2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bottom"/>
          </w:tcPr>
          <w:p w14:paraId="783FBE9C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747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0806D05" w14:textId="77777777" w:rsidR="009F1947" w:rsidRDefault="009F1947" w:rsidP="00A870BC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9F1947" w14:paraId="6369F813" w14:textId="77777777" w:rsidTr="009F1947">
        <w:trPr>
          <w:trHeight w:val="372"/>
        </w:trPr>
        <w:tc>
          <w:tcPr>
            <w:tcW w:w="33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497DA8" w14:textId="77777777" w:rsidR="009F1947" w:rsidRDefault="009F1947" w:rsidP="00A870B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MATRÍCULA Nº:</w:t>
            </w:r>
          </w:p>
        </w:tc>
        <w:tc>
          <w:tcPr>
            <w:tcW w:w="401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3066587E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615DB808" w14:textId="77777777" w:rsidR="009F1947" w:rsidRDefault="009F1947" w:rsidP="00A870BC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9F1947" w14:paraId="724CD4B3" w14:textId="77777777" w:rsidTr="009F1947">
        <w:trPr>
          <w:trHeight w:val="284"/>
        </w:trPr>
        <w:tc>
          <w:tcPr>
            <w:tcW w:w="33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35EE3B1" w14:textId="77777777" w:rsidR="009F1947" w:rsidRDefault="009F1947" w:rsidP="00A870B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DIRECCIÓN:</w:t>
            </w:r>
          </w:p>
        </w:tc>
        <w:tc>
          <w:tcPr>
            <w:tcW w:w="401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A51E1A2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7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49BFB8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38580D2F" w14:textId="77777777" w:rsidTr="009F1947">
        <w:trPr>
          <w:trHeight w:val="284"/>
        </w:trPr>
        <w:tc>
          <w:tcPr>
            <w:tcW w:w="33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888D596" w14:textId="77777777" w:rsidR="009F1947" w:rsidRDefault="009F1947" w:rsidP="00A870B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TELEFONO:</w:t>
            </w:r>
          </w:p>
        </w:tc>
        <w:tc>
          <w:tcPr>
            <w:tcW w:w="401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4768708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7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26DF79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6D4AD5E6" w14:textId="77777777" w:rsidTr="009F1947">
        <w:trPr>
          <w:trHeight w:val="280"/>
        </w:trPr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24FE90F4" w14:textId="77777777" w:rsidR="009F1947" w:rsidRDefault="009F1947" w:rsidP="00A870B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DISTRITO/ PROVINCIA / REGIÓN</w:t>
            </w:r>
          </w:p>
        </w:tc>
        <w:tc>
          <w:tcPr>
            <w:tcW w:w="126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0BA20D" w14:textId="77777777" w:rsidR="009F1947" w:rsidRDefault="009F1947" w:rsidP="00A870B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401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3A54BC84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967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D0EE17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3C679937" w14:textId="77777777" w:rsidTr="009F1947">
        <w:trPr>
          <w:trHeight w:val="216"/>
        </w:trPr>
        <w:tc>
          <w:tcPr>
            <w:tcW w:w="203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AFCC7D2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03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E8AB973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7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2AF95BDA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0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3B458367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74CECBA6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26451248" w14:textId="77777777" w:rsidTr="009F1947">
        <w:trPr>
          <w:trHeight w:val="200"/>
        </w:trPr>
        <w:tc>
          <w:tcPr>
            <w:tcW w:w="203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6D9AD6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03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D9E500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 / …... / …...</w:t>
            </w:r>
          </w:p>
        </w:tc>
        <w:tc>
          <w:tcPr>
            <w:tcW w:w="107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62330225" w14:textId="77777777" w:rsidR="009F1947" w:rsidRDefault="009F1947" w:rsidP="00A870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08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59E63AC7" w14:textId="77777777" w:rsidR="009F1947" w:rsidRDefault="009F1947" w:rsidP="00A870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7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7069CF5D" w14:textId="77777777" w:rsidR="009F1947" w:rsidRDefault="009F1947" w:rsidP="00A870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275EA096" w14:textId="77777777" w:rsidTr="009F1947">
        <w:trPr>
          <w:trHeight w:val="160"/>
        </w:trPr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2DB126C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D.N.I.</w:t>
            </w:r>
          </w:p>
        </w:tc>
        <w:tc>
          <w:tcPr>
            <w:tcW w:w="280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95E90E6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Fec. Nac.</w:t>
            </w:r>
          </w:p>
        </w:tc>
        <w:tc>
          <w:tcPr>
            <w:tcW w:w="10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E9B553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Edad</w:t>
            </w:r>
          </w:p>
        </w:tc>
        <w:tc>
          <w:tcPr>
            <w:tcW w:w="140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FDE0EF6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Nacionalidad</w:t>
            </w:r>
          </w:p>
        </w:tc>
        <w:tc>
          <w:tcPr>
            <w:tcW w:w="19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4F0DD18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Est. Civil</w:t>
            </w:r>
          </w:p>
        </w:tc>
      </w:tr>
      <w:tr w:rsidR="009F1947" w14:paraId="575A7A83" w14:textId="77777777" w:rsidTr="00A870BC">
        <w:trPr>
          <w:trHeight w:val="65"/>
        </w:trPr>
        <w:tc>
          <w:tcPr>
            <w:tcW w:w="9284" w:type="dxa"/>
            <w:gridSpan w:val="11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74435D2D" w14:textId="77777777" w:rsidR="009F1947" w:rsidRDefault="009F1947" w:rsidP="00A870BC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2A597D0C" w14:textId="77777777" w:rsidTr="00A870BC">
        <w:trPr>
          <w:trHeight w:val="80"/>
        </w:trPr>
        <w:tc>
          <w:tcPr>
            <w:tcW w:w="9284" w:type="dxa"/>
            <w:gridSpan w:val="11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E0A1CF" w14:textId="77777777" w:rsidR="009F1947" w:rsidRPr="00F30F76" w:rsidRDefault="009F1947" w:rsidP="00A870BC">
            <w:pPr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30F76">
              <w:rPr>
                <w:rFonts w:ascii="Arial" w:eastAsia="Arial" w:hAnsi="Arial" w:cs="Arial"/>
                <w:b/>
                <w:sz w:val="22"/>
                <w:szCs w:val="20"/>
              </w:rPr>
              <w:t xml:space="preserve">                                              BENEFICIARIOS EN CASO DE MUERTE</w:t>
            </w:r>
          </w:p>
          <w:p w14:paraId="77AC5C2F" w14:textId="77777777" w:rsidR="009F1947" w:rsidRPr="00F30F76" w:rsidRDefault="009F1947" w:rsidP="00A870BC">
            <w:pPr>
              <w:rPr>
                <w:rFonts w:ascii="Arial" w:eastAsia="Arial" w:hAnsi="Arial" w:cs="Arial"/>
                <w:b/>
                <w:sz w:val="22"/>
                <w:szCs w:val="20"/>
              </w:rPr>
            </w:pPr>
          </w:p>
        </w:tc>
      </w:tr>
      <w:tr w:rsidR="009F1947" w14:paraId="109A2A13" w14:textId="77777777" w:rsidTr="009F1947">
        <w:tc>
          <w:tcPr>
            <w:tcW w:w="427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461F0682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NOMBRES Y APELLIDOS</w:t>
            </w:r>
          </w:p>
        </w:tc>
        <w:tc>
          <w:tcPr>
            <w:tcW w:w="1266" w:type="dxa"/>
            <w:gridSpan w:val="2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2F497834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DNI</w:t>
            </w:r>
          </w:p>
        </w:tc>
        <w:tc>
          <w:tcPr>
            <w:tcW w:w="704" w:type="dxa"/>
            <w:gridSpan w:val="2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3095279A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1D0813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PARENTESCO </w:t>
            </w:r>
          </w:p>
        </w:tc>
        <w:tc>
          <w:tcPr>
            <w:tcW w:w="1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CBA588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TELÉFONO</w:t>
            </w:r>
          </w:p>
        </w:tc>
      </w:tr>
      <w:tr w:rsidR="009F1947" w14:paraId="3C7C2FCF" w14:textId="77777777" w:rsidTr="009F1947">
        <w:tc>
          <w:tcPr>
            <w:tcW w:w="427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054CE250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192CE82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28093AF4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5276182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2D47AE9" w14:textId="77777777" w:rsidR="009F1947" w:rsidRDefault="009F1947" w:rsidP="00A870B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9F1947" w14:paraId="2478AAFF" w14:textId="77777777" w:rsidTr="009F1947">
        <w:tc>
          <w:tcPr>
            <w:tcW w:w="4277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0342F903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B578F47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29207090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C8AFFA7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7EA479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</w:tr>
      <w:tr w:rsidR="009F1947" w14:paraId="7BDD0AF9" w14:textId="77777777" w:rsidTr="009F1947">
        <w:tc>
          <w:tcPr>
            <w:tcW w:w="4277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4444C7D6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DB3365C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7F39242F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E2E2B31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C3BC40D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</w:tr>
      <w:tr w:rsidR="009F1947" w14:paraId="3A952305" w14:textId="77777777" w:rsidTr="009F1947">
        <w:tc>
          <w:tcPr>
            <w:tcW w:w="4277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69FAF401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B6FCCD0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6B112A77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C970E72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A11DE98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</w:tr>
      <w:tr w:rsidR="009F1947" w14:paraId="4AF11E6B" w14:textId="77777777" w:rsidTr="009F1947">
        <w:tc>
          <w:tcPr>
            <w:tcW w:w="4277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066D3A55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2763753E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2D95A55D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F5B275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CC0BE5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</w:tr>
    </w:tbl>
    <w:p w14:paraId="1F28BAA0" w14:textId="77777777" w:rsidR="009F1947" w:rsidRDefault="009F1947" w:rsidP="009F1947">
      <w:pPr>
        <w:rPr>
          <w:rFonts w:ascii="Arial" w:eastAsia="Arial" w:hAnsi="Arial" w:cs="Arial"/>
          <w:sz w:val="12"/>
          <w:szCs w:val="12"/>
        </w:rPr>
      </w:pPr>
    </w:p>
    <w:p w14:paraId="788C5819" w14:textId="77777777" w:rsidR="009F1947" w:rsidRDefault="009F1947" w:rsidP="009F194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(*) En caso de que el beneficiario sea menor de edad, deberá autorizar al Tutor:</w:t>
      </w: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3"/>
        <w:gridCol w:w="3017"/>
        <w:gridCol w:w="2593"/>
      </w:tblGrid>
      <w:tr w:rsidR="009F1947" w14:paraId="0E64B4FB" w14:textId="77777777" w:rsidTr="00A870BC">
        <w:tc>
          <w:tcPr>
            <w:tcW w:w="3604" w:type="dxa"/>
          </w:tcPr>
          <w:p w14:paraId="3B1CBE54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NOMBRES Y APELLIDOS</w:t>
            </w:r>
          </w:p>
        </w:tc>
        <w:tc>
          <w:tcPr>
            <w:tcW w:w="3017" w:type="dxa"/>
          </w:tcPr>
          <w:p w14:paraId="58BE711C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PARENTESCO</w:t>
            </w:r>
          </w:p>
        </w:tc>
        <w:tc>
          <w:tcPr>
            <w:tcW w:w="2593" w:type="dxa"/>
          </w:tcPr>
          <w:p w14:paraId="1D061BC9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TELÉFONO</w:t>
            </w:r>
          </w:p>
        </w:tc>
      </w:tr>
      <w:tr w:rsidR="009F1947" w14:paraId="224CAF41" w14:textId="77777777" w:rsidTr="00A870BC">
        <w:tc>
          <w:tcPr>
            <w:tcW w:w="3604" w:type="dxa"/>
          </w:tcPr>
          <w:p w14:paraId="487FB52F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656A829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17" w:type="dxa"/>
          </w:tcPr>
          <w:p w14:paraId="257E0FCD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30FC51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2EC25F4" w14:textId="77777777" w:rsidR="009F1947" w:rsidRDefault="009F1947" w:rsidP="009F1947">
      <w:pPr>
        <w:rPr>
          <w:rFonts w:ascii="Arial" w:eastAsia="Arial" w:hAnsi="Arial" w:cs="Arial"/>
          <w:sz w:val="22"/>
          <w:szCs w:val="22"/>
        </w:rPr>
      </w:pPr>
    </w:p>
    <w:p w14:paraId="6878FD92" w14:textId="77777777" w:rsidR="009F1947" w:rsidRDefault="009F1947" w:rsidP="009F1947">
      <w:pPr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22"/>
          <w:szCs w:val="22"/>
        </w:rPr>
        <w:t>Declaro bajo juramento conocer el Estatuto y Reglamento vigente a la fecha.</w:t>
      </w: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4534"/>
        <w:gridCol w:w="3464"/>
        <w:gridCol w:w="1286"/>
      </w:tblGrid>
      <w:tr w:rsidR="009F1947" w14:paraId="0AF0AA20" w14:textId="77777777" w:rsidTr="00A870BC">
        <w:tc>
          <w:tcPr>
            <w:tcW w:w="4534" w:type="dxa"/>
          </w:tcPr>
          <w:p w14:paraId="04A4B4AA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DB3A371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F91FD0B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EA5646B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A0A130B" w14:textId="7641DF5B" w:rsidR="009F1947" w:rsidRDefault="009F1947" w:rsidP="008A11F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Huancayo, ……. de …………. </w:t>
            </w:r>
            <w:r w:rsidR="00F60F63"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F60F63">
              <w:rPr>
                <w:rFonts w:ascii="Arial" w:eastAsia="Arial" w:hAnsi="Arial" w:cs="Arial"/>
                <w:sz w:val="22"/>
                <w:szCs w:val="22"/>
              </w:rPr>
              <w:t xml:space="preserve"> ……….</w:t>
            </w:r>
          </w:p>
        </w:tc>
        <w:tc>
          <w:tcPr>
            <w:tcW w:w="3464" w:type="dxa"/>
            <w:tcBorders>
              <w:right w:val="single" w:sz="6" w:space="0" w:color="000000"/>
            </w:tcBorders>
          </w:tcPr>
          <w:p w14:paraId="6F897358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AFBF8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1411C75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ED734C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56CE655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DCCF571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F1947" w14:paraId="1A75BE06" w14:textId="77777777" w:rsidTr="00A870BC">
        <w:tc>
          <w:tcPr>
            <w:tcW w:w="4534" w:type="dxa"/>
          </w:tcPr>
          <w:p w14:paraId="4DBB3855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64" w:type="dxa"/>
          </w:tcPr>
          <w:p w14:paraId="226D0340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-------------------------------------</w:t>
            </w:r>
          </w:p>
          <w:p w14:paraId="4B227714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Firma</w:t>
            </w:r>
          </w:p>
        </w:tc>
        <w:tc>
          <w:tcPr>
            <w:tcW w:w="1286" w:type="dxa"/>
            <w:tcBorders>
              <w:top w:val="single" w:sz="6" w:space="0" w:color="000000"/>
            </w:tcBorders>
          </w:tcPr>
          <w:p w14:paraId="043F2963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Huella Digital</w:t>
            </w:r>
          </w:p>
          <w:p w14:paraId="06237CC1" w14:textId="77777777" w:rsidR="009F1947" w:rsidRDefault="009F1947" w:rsidP="00A870BC">
            <w:pPr>
              <w:tabs>
                <w:tab w:val="center" w:pos="568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75519F6D" w14:textId="77777777" w:rsidTr="00A870BC">
        <w:trPr>
          <w:gridAfter w:val="1"/>
          <w:wAfter w:w="1286" w:type="dxa"/>
          <w:trHeight w:val="496"/>
        </w:trPr>
        <w:tc>
          <w:tcPr>
            <w:tcW w:w="7998" w:type="dxa"/>
            <w:gridSpan w:val="2"/>
            <w:tcBorders>
              <w:top w:val="single" w:sz="4" w:space="0" w:color="000000"/>
            </w:tcBorders>
          </w:tcPr>
          <w:p w14:paraId="3207B1B7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C398288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DATOS A SER LLENADO POR EL COLEGIO DE CONTADORES PÚBLICOS DE JUNÍN</w:t>
            </w:r>
          </w:p>
        </w:tc>
      </w:tr>
      <w:tr w:rsidR="009F1947" w14:paraId="7DE7736C" w14:textId="77777777" w:rsidTr="00A870BC">
        <w:trPr>
          <w:gridAfter w:val="1"/>
          <w:wAfter w:w="1286" w:type="dxa"/>
          <w:trHeight w:val="249"/>
        </w:trPr>
        <w:tc>
          <w:tcPr>
            <w:tcW w:w="4534" w:type="dxa"/>
          </w:tcPr>
          <w:p w14:paraId="575E1AE6" w14:textId="77777777" w:rsidR="009F1947" w:rsidRDefault="009F1947" w:rsidP="00A870B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ASISTENCIA POR: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(Seg. Reglamento Interno)</w:t>
            </w:r>
          </w:p>
        </w:tc>
        <w:tc>
          <w:tcPr>
            <w:tcW w:w="3464" w:type="dxa"/>
          </w:tcPr>
          <w:p w14:paraId="503ABE99" w14:textId="77777777" w:rsidR="009F1947" w:rsidRDefault="009F1947" w:rsidP="00A870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W w:w="3385" w:type="dxa"/>
              <w:tblLayout w:type="fixed"/>
              <w:tblLook w:val="0000" w:firstRow="0" w:lastRow="0" w:firstColumn="0" w:lastColumn="0" w:noHBand="0" w:noVBand="0"/>
            </w:tblPr>
            <w:tblGrid>
              <w:gridCol w:w="345"/>
              <w:gridCol w:w="236"/>
              <w:gridCol w:w="2804"/>
            </w:tblGrid>
            <w:tr w:rsidR="009F1947" w14:paraId="33D87F69" w14:textId="77777777" w:rsidTr="00A870BC"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AED3A3" w14:textId="77777777" w:rsidR="009F1947" w:rsidRDefault="009F1947" w:rsidP="00A870BC">
                  <w:pPr>
                    <w:ind w:left="70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left w:val="single" w:sz="4" w:space="0" w:color="000000"/>
                  </w:tcBorders>
                </w:tcPr>
                <w:p w14:paraId="65FA0F2C" w14:textId="77777777" w:rsidR="009F1947" w:rsidRDefault="009F1947" w:rsidP="00A870BC">
                  <w:pPr>
                    <w:ind w:left="70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77" w:type="dxa"/>
                </w:tcPr>
                <w:p w14:paraId="4524E7AC" w14:textId="77777777" w:rsidR="009F1947" w:rsidRDefault="009F1947" w:rsidP="00A870BC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Fallecimiento</w:t>
                  </w:r>
                </w:p>
              </w:tc>
            </w:tr>
          </w:tbl>
          <w:p w14:paraId="139CB564" w14:textId="77777777" w:rsidR="009F1947" w:rsidRDefault="009F1947" w:rsidP="00A870B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343FBFC" w14:textId="77777777" w:rsidR="009F1947" w:rsidRDefault="009F1947" w:rsidP="009F194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5226AEDD" w14:textId="77777777" w:rsidR="009F1947" w:rsidRDefault="009F1947" w:rsidP="009F1947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OBSERVACIONES: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F1947" w14:paraId="2FAE24AF" w14:textId="77777777" w:rsidTr="00A870BC">
        <w:trPr>
          <w:trHeight w:val="258"/>
        </w:trPr>
        <w:tc>
          <w:tcPr>
            <w:tcW w:w="97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0F3698" w14:textId="77777777" w:rsidR="009F1947" w:rsidRDefault="009F1947" w:rsidP="00A870B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F1947" w14:paraId="20918924" w14:textId="77777777" w:rsidTr="00A870BC">
        <w:trPr>
          <w:trHeight w:val="180"/>
        </w:trPr>
        <w:tc>
          <w:tcPr>
            <w:tcW w:w="9747" w:type="dxa"/>
            <w:tcBorders>
              <w:left w:val="nil"/>
              <w:bottom w:val="single" w:sz="4" w:space="0" w:color="000000"/>
              <w:right w:val="nil"/>
            </w:tcBorders>
          </w:tcPr>
          <w:p w14:paraId="46C221A5" w14:textId="77777777" w:rsidR="009F1947" w:rsidRDefault="009F1947" w:rsidP="00A870BC">
            <w:pPr>
              <w:ind w:left="-2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A46E786" w14:textId="77777777" w:rsidR="009F1947" w:rsidRDefault="009F1947" w:rsidP="009F1947">
      <w:pPr>
        <w:rPr>
          <w:rFonts w:ascii="Arial" w:eastAsia="Arial" w:hAnsi="Arial" w:cs="Arial"/>
          <w:sz w:val="12"/>
          <w:szCs w:val="12"/>
        </w:rPr>
      </w:pPr>
    </w:p>
    <w:p w14:paraId="5D2CB10E" w14:textId="77777777" w:rsidR="009F1947" w:rsidRDefault="009F1947" w:rsidP="009F1947">
      <w:pPr>
        <w:rPr>
          <w:rFonts w:ascii="Arial" w:eastAsia="Arial" w:hAnsi="Arial" w:cs="Arial"/>
          <w:sz w:val="12"/>
          <w:szCs w:val="12"/>
        </w:rPr>
      </w:pPr>
    </w:p>
    <w:p w14:paraId="16915AD4" w14:textId="77777777" w:rsidR="009F1947" w:rsidRDefault="009F1947" w:rsidP="009F1947">
      <w:pPr>
        <w:rPr>
          <w:rFonts w:ascii="Arial" w:eastAsia="Arial" w:hAnsi="Arial" w:cs="Arial"/>
          <w:sz w:val="12"/>
          <w:szCs w:val="12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4536"/>
        <w:gridCol w:w="5103"/>
      </w:tblGrid>
      <w:tr w:rsidR="009F1947" w14:paraId="144402D4" w14:textId="77777777" w:rsidTr="00A870BC">
        <w:tc>
          <w:tcPr>
            <w:tcW w:w="4536" w:type="dxa"/>
          </w:tcPr>
          <w:p w14:paraId="61562A57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----------------------------------------------------</w:t>
            </w:r>
          </w:p>
          <w:p w14:paraId="41A335B4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V°B° DIRECTOR DE DEFENSA PROFESIONAL, ASISTENCIA SOCIAL, ACTIVIDADES SOCIALES Y DEPORTIVAS</w:t>
            </w:r>
          </w:p>
        </w:tc>
        <w:tc>
          <w:tcPr>
            <w:tcW w:w="5103" w:type="dxa"/>
          </w:tcPr>
          <w:p w14:paraId="2D501C06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4FDFA7" w14:textId="77777777" w:rsidR="009F1947" w:rsidRDefault="009F1947" w:rsidP="00A870BC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Huancayo, ……. de ………………. de ………</w:t>
            </w:r>
          </w:p>
        </w:tc>
      </w:tr>
    </w:tbl>
    <w:p w14:paraId="102D4DEB" w14:textId="77777777" w:rsidR="009F1947" w:rsidRDefault="009F1947" w:rsidP="009F1947">
      <w:pPr>
        <w:rPr>
          <w:rFonts w:ascii="Arial" w:eastAsia="Arial" w:hAnsi="Arial" w:cs="Arial"/>
          <w:sz w:val="20"/>
          <w:szCs w:val="20"/>
        </w:rPr>
        <w:sectPr w:rsidR="009F1947" w:rsidSect="009F1947">
          <w:headerReference w:type="default" r:id="rId7"/>
          <w:pgSz w:w="11907" w:h="16840"/>
          <w:pgMar w:top="851" w:right="1134" w:bottom="851" w:left="1276" w:header="720" w:footer="720" w:gutter="0"/>
          <w:pgNumType w:start="1"/>
          <w:cols w:space="720"/>
        </w:sectPr>
      </w:pPr>
    </w:p>
    <w:p w14:paraId="645AD8C8" w14:textId="77777777" w:rsidR="000E4688" w:rsidRPr="004B524A" w:rsidRDefault="000E4688">
      <w:pPr>
        <w:rPr>
          <w:rFonts w:ascii="Arial" w:hAnsi="Arial" w:cs="Arial"/>
          <w:sz w:val="12"/>
        </w:rPr>
      </w:pPr>
    </w:p>
    <w:p w14:paraId="0C3B5344" w14:textId="77777777" w:rsidR="000E4688" w:rsidRPr="004B524A" w:rsidRDefault="000E4688">
      <w:pPr>
        <w:rPr>
          <w:rFonts w:ascii="Arial" w:hAnsi="Arial" w:cs="Arial"/>
          <w:sz w:val="22"/>
        </w:rPr>
        <w:sectPr w:rsidR="000E4688" w:rsidRPr="004B524A" w:rsidSect="00F73074">
          <w:headerReference w:type="default" r:id="rId8"/>
          <w:pgSz w:w="11907" w:h="16840"/>
          <w:pgMar w:top="851" w:right="1134" w:bottom="851" w:left="1276" w:header="720" w:footer="720" w:gutter="0"/>
          <w:cols w:space="720"/>
        </w:sectPr>
      </w:pPr>
    </w:p>
    <w:p w14:paraId="5AF60CAD" w14:textId="77777777" w:rsidR="001B5BF1" w:rsidRPr="003D15B8" w:rsidRDefault="003D15B8" w:rsidP="003D15B8">
      <w:pPr>
        <w:jc w:val="center"/>
        <w:rPr>
          <w:rFonts w:ascii="Arial" w:hAnsi="Arial" w:cs="Arial"/>
          <w:sz w:val="22"/>
        </w:rPr>
      </w:pPr>
      <w:r w:rsidRPr="003D15B8">
        <w:rPr>
          <w:rFonts w:ascii="Arial" w:hAnsi="Arial" w:cs="Arial"/>
          <w:b/>
          <w:sz w:val="28"/>
        </w:rPr>
        <w:t>FICHA DE ACTIVIDADES AFINES</w:t>
      </w:r>
    </w:p>
    <w:p w14:paraId="2C5132CC" w14:textId="674E1BD3" w:rsidR="003D15B8" w:rsidRPr="003D15B8" w:rsidRDefault="003D15B8" w:rsidP="003D15B8">
      <w:pPr>
        <w:ind w:left="1416" w:hanging="1983"/>
        <w:jc w:val="center"/>
        <w:rPr>
          <w:rFonts w:ascii="Arial" w:hAnsi="Arial" w:cs="Arial"/>
          <w:b/>
          <w:sz w:val="22"/>
          <w:szCs w:val="36"/>
        </w:rPr>
      </w:pPr>
      <w:r w:rsidRPr="003D15B8">
        <w:rPr>
          <w:rFonts w:ascii="Arial" w:hAnsi="Arial" w:cs="Arial"/>
          <w:b/>
          <w:sz w:val="22"/>
          <w:szCs w:val="36"/>
        </w:rPr>
        <w:t xml:space="preserve">(FORM </w:t>
      </w:r>
      <w:r w:rsidR="009F1947">
        <w:rPr>
          <w:rFonts w:ascii="Arial" w:hAnsi="Arial" w:cs="Arial"/>
          <w:b/>
          <w:sz w:val="22"/>
          <w:szCs w:val="36"/>
        </w:rPr>
        <w:t>4</w:t>
      </w:r>
      <w:r w:rsidRPr="003D15B8">
        <w:rPr>
          <w:rFonts w:ascii="Arial" w:hAnsi="Arial" w:cs="Arial"/>
          <w:b/>
          <w:sz w:val="22"/>
          <w:szCs w:val="36"/>
        </w:rPr>
        <w:t>)</w:t>
      </w:r>
    </w:p>
    <w:p w14:paraId="42168FCE" w14:textId="77777777" w:rsidR="000E4688" w:rsidRPr="004B524A" w:rsidRDefault="000E4688">
      <w:pPr>
        <w:rPr>
          <w:rFonts w:ascii="Arial" w:hAnsi="Arial" w:cs="Arial"/>
          <w:sz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492"/>
        <w:gridCol w:w="1421"/>
        <w:gridCol w:w="138"/>
        <w:gridCol w:w="425"/>
        <w:gridCol w:w="78"/>
        <w:gridCol w:w="327"/>
        <w:gridCol w:w="2881"/>
        <w:gridCol w:w="3097"/>
      </w:tblGrid>
      <w:tr w:rsidR="000E4688" w:rsidRPr="004B524A" w14:paraId="329B50CC" w14:textId="77777777" w:rsidTr="006352E7"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97A78D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Nombre</w:t>
            </w:r>
            <w:r w:rsidR="00C62A52" w:rsidRPr="004B524A">
              <w:rPr>
                <w:rFonts w:ascii="Arial" w:hAnsi="Arial" w:cs="Arial"/>
                <w:sz w:val="20"/>
                <w:szCs w:val="20"/>
              </w:rPr>
              <w:t>s</w:t>
            </w:r>
            <w:r w:rsidRPr="004B524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946" w:type="dxa"/>
            <w:gridSpan w:val="6"/>
            <w:tcBorders>
              <w:left w:val="single" w:sz="4" w:space="0" w:color="auto"/>
            </w:tcBorders>
            <w:vAlign w:val="center"/>
          </w:tcPr>
          <w:p w14:paraId="3303C4A2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1BC2E084" w14:textId="77777777" w:rsidTr="006352E7"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7762B3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Apellido Paterno</w:t>
            </w:r>
            <w:r w:rsidR="00C62A52" w:rsidRPr="004B524A">
              <w:rPr>
                <w:rFonts w:ascii="Arial" w:hAnsi="Arial" w:cs="Arial"/>
                <w:sz w:val="20"/>
                <w:szCs w:val="20"/>
              </w:rPr>
              <w:t>:</w:t>
            </w:r>
            <w:r w:rsidRPr="004B524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6"/>
            <w:tcBorders>
              <w:left w:val="single" w:sz="4" w:space="0" w:color="auto"/>
            </w:tcBorders>
            <w:vAlign w:val="center"/>
          </w:tcPr>
          <w:p w14:paraId="7E123687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5D8C157F" w14:textId="77777777" w:rsidTr="006352E7"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2BEB04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 xml:space="preserve">Apellido </w:t>
            </w:r>
            <w:r w:rsidR="00C62A52" w:rsidRPr="004B524A">
              <w:rPr>
                <w:rFonts w:ascii="Arial" w:hAnsi="Arial" w:cs="Arial"/>
                <w:sz w:val="20"/>
                <w:szCs w:val="20"/>
              </w:rPr>
              <w:t>Materno:</w:t>
            </w:r>
          </w:p>
        </w:tc>
        <w:tc>
          <w:tcPr>
            <w:tcW w:w="6946" w:type="dxa"/>
            <w:gridSpan w:val="6"/>
            <w:tcBorders>
              <w:left w:val="single" w:sz="4" w:space="0" w:color="auto"/>
            </w:tcBorders>
            <w:vAlign w:val="center"/>
          </w:tcPr>
          <w:p w14:paraId="15E3C1BC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3EDAB241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313"/>
        </w:trPr>
        <w:tc>
          <w:tcPr>
            <w:tcW w:w="88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219EEC" w14:textId="77777777" w:rsidR="000E4688" w:rsidRPr="004B524A" w:rsidRDefault="000E4688">
            <w:pPr>
              <w:tabs>
                <w:tab w:val="left" w:pos="1701"/>
              </w:tabs>
              <w:spacing w:before="40" w:after="4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B524A">
              <w:rPr>
                <w:rFonts w:ascii="Arial" w:hAnsi="Arial" w:cs="Arial"/>
                <w:b/>
                <w:sz w:val="22"/>
                <w:szCs w:val="22"/>
              </w:rPr>
              <w:t>I. INSTITUCIONES SOCIALES A LAS QUE PERTENECE:</w:t>
            </w:r>
          </w:p>
        </w:tc>
      </w:tr>
      <w:tr w:rsidR="000E4688" w:rsidRPr="004B524A" w14:paraId="2DFC9F70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287"/>
        </w:trPr>
        <w:tc>
          <w:tcPr>
            <w:tcW w:w="57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F53E61" w14:textId="77777777" w:rsidR="000E4688" w:rsidRPr="004B524A" w:rsidRDefault="000E4688" w:rsidP="00501048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524A">
              <w:rPr>
                <w:rFonts w:ascii="Arial" w:hAnsi="Arial" w:cs="Arial"/>
                <w:sz w:val="22"/>
                <w:szCs w:val="22"/>
              </w:rPr>
              <w:t>NOMBRE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66F61D" w14:textId="77777777" w:rsidR="000E4688" w:rsidRPr="004B524A" w:rsidRDefault="000E4688" w:rsidP="00501048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524A">
              <w:rPr>
                <w:rFonts w:ascii="Arial" w:hAnsi="Arial" w:cs="Arial"/>
                <w:sz w:val="22"/>
                <w:szCs w:val="22"/>
              </w:rPr>
              <w:t>FECHA DE INGRESO</w:t>
            </w:r>
          </w:p>
        </w:tc>
      </w:tr>
      <w:tr w:rsidR="000E4688" w:rsidRPr="004B524A" w14:paraId="22F2063C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5762" w:type="dxa"/>
            <w:gridSpan w:val="7"/>
            <w:tcBorders>
              <w:top w:val="single" w:sz="4" w:space="0" w:color="auto"/>
            </w:tcBorders>
            <w:vAlign w:val="center"/>
          </w:tcPr>
          <w:p w14:paraId="4F7D4A8D" w14:textId="77777777" w:rsidR="000E4688" w:rsidRPr="004B524A" w:rsidRDefault="000E4688" w:rsidP="00501048">
            <w:pPr>
              <w:tabs>
                <w:tab w:val="left" w:pos="1701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7" w:type="dxa"/>
            <w:tcBorders>
              <w:top w:val="single" w:sz="4" w:space="0" w:color="auto"/>
            </w:tcBorders>
            <w:vAlign w:val="center"/>
          </w:tcPr>
          <w:p w14:paraId="14A1EC46" w14:textId="77777777" w:rsidR="000E4688" w:rsidRPr="004B524A" w:rsidRDefault="000E4688" w:rsidP="00501048">
            <w:pPr>
              <w:tabs>
                <w:tab w:val="left" w:pos="1701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03F600AC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5762" w:type="dxa"/>
            <w:gridSpan w:val="7"/>
            <w:vAlign w:val="center"/>
          </w:tcPr>
          <w:p w14:paraId="39E5E63E" w14:textId="77777777" w:rsidR="000E4688" w:rsidRPr="004B524A" w:rsidRDefault="000E4688" w:rsidP="00501048">
            <w:pPr>
              <w:tabs>
                <w:tab w:val="left" w:pos="1701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7" w:type="dxa"/>
            <w:vAlign w:val="center"/>
          </w:tcPr>
          <w:p w14:paraId="43BEA613" w14:textId="77777777" w:rsidR="000E4688" w:rsidRPr="004B524A" w:rsidRDefault="000E4688" w:rsidP="00501048">
            <w:pPr>
              <w:tabs>
                <w:tab w:val="left" w:pos="1701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6602FE29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338"/>
        </w:trPr>
        <w:tc>
          <w:tcPr>
            <w:tcW w:w="88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846AD4" w14:textId="77777777" w:rsidR="000E4688" w:rsidRPr="004B524A" w:rsidRDefault="000E4688">
            <w:pPr>
              <w:pStyle w:val="Ttulo2"/>
              <w:ind w:left="0"/>
              <w:rPr>
                <w:rFonts w:ascii="Arial" w:hAnsi="Arial" w:cs="Arial"/>
              </w:rPr>
            </w:pPr>
            <w:r w:rsidRPr="004B524A">
              <w:rPr>
                <w:rFonts w:ascii="Arial" w:hAnsi="Arial" w:cs="Arial"/>
              </w:rPr>
              <w:t>II</w:t>
            </w:r>
            <w:r w:rsidR="003D15B8" w:rsidRPr="004B524A">
              <w:rPr>
                <w:rFonts w:ascii="Arial" w:hAnsi="Arial" w:cs="Arial"/>
              </w:rPr>
              <w:t>. ACTIVIDADES</w:t>
            </w:r>
            <w:r w:rsidRPr="004B524A">
              <w:rPr>
                <w:rFonts w:ascii="Arial" w:hAnsi="Arial" w:cs="Arial"/>
              </w:rPr>
              <w:t xml:space="preserve"> CULTURALES Y AFICIONES ARTÍSTICAS</w:t>
            </w:r>
          </w:p>
        </w:tc>
      </w:tr>
      <w:tr w:rsidR="000E4688" w:rsidRPr="004B524A" w14:paraId="2763EA00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385"/>
        </w:trPr>
        <w:tc>
          <w:tcPr>
            <w:tcW w:w="2881" w:type="dxa"/>
            <w:gridSpan w:val="6"/>
            <w:tcBorders>
              <w:top w:val="single" w:sz="4" w:space="0" w:color="auto"/>
              <w:right w:val="nil"/>
            </w:tcBorders>
          </w:tcPr>
          <w:p w14:paraId="1BDD5F1C" w14:textId="77777777" w:rsidR="000E4688" w:rsidRPr="004B524A" w:rsidRDefault="000E4688" w:rsidP="00501048">
            <w:pPr>
              <w:tabs>
                <w:tab w:val="left" w:pos="1701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78" w:type="dxa"/>
            <w:gridSpan w:val="2"/>
            <w:tcBorders>
              <w:top w:val="single" w:sz="4" w:space="0" w:color="auto"/>
              <w:left w:val="nil"/>
            </w:tcBorders>
          </w:tcPr>
          <w:p w14:paraId="16968473" w14:textId="77777777" w:rsidR="000E4688" w:rsidRPr="004B524A" w:rsidRDefault="000E4688" w:rsidP="00501048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2812A61F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405"/>
        </w:trPr>
        <w:tc>
          <w:tcPr>
            <w:tcW w:w="2881" w:type="dxa"/>
            <w:gridSpan w:val="6"/>
            <w:tcBorders>
              <w:right w:val="nil"/>
            </w:tcBorders>
          </w:tcPr>
          <w:p w14:paraId="3F14BAA5" w14:textId="77777777" w:rsidR="000E4688" w:rsidRPr="004B524A" w:rsidRDefault="000E4688" w:rsidP="00501048">
            <w:pPr>
              <w:tabs>
                <w:tab w:val="left" w:pos="1701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78" w:type="dxa"/>
            <w:gridSpan w:val="2"/>
            <w:tcBorders>
              <w:left w:val="nil"/>
            </w:tcBorders>
          </w:tcPr>
          <w:p w14:paraId="19493212" w14:textId="77777777" w:rsidR="000E4688" w:rsidRPr="004B524A" w:rsidRDefault="000E4688" w:rsidP="00501048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1ADA99C3" w14:textId="77777777" w:rsidTr="006352E7">
        <w:trPr>
          <w:gridBefore w:val="1"/>
          <w:wBefore w:w="38" w:type="dxa"/>
          <w:trHeight w:val="389"/>
        </w:trPr>
        <w:tc>
          <w:tcPr>
            <w:tcW w:w="88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7BB4F9" w14:textId="77777777" w:rsidR="000E4688" w:rsidRPr="004B524A" w:rsidRDefault="000E46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524A">
              <w:rPr>
                <w:rFonts w:ascii="Arial" w:hAnsi="Arial" w:cs="Arial"/>
                <w:b/>
                <w:sz w:val="22"/>
                <w:szCs w:val="22"/>
              </w:rPr>
              <w:t>III. DEPORTES QUE PRACTICA (MARQUE CON UNA X)</w:t>
            </w:r>
          </w:p>
        </w:tc>
      </w:tr>
      <w:tr w:rsidR="000E4688" w:rsidRPr="004B524A" w14:paraId="6CDD521B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977E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5ABD1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Tenis de Mesa</w:t>
            </w:r>
          </w:p>
        </w:tc>
      </w:tr>
      <w:tr w:rsidR="000E4688" w:rsidRPr="004B524A" w14:paraId="6BAB854C" w14:textId="77777777" w:rsidTr="006352E7">
        <w:trPr>
          <w:gridBefore w:val="1"/>
          <w:wBefore w:w="38" w:type="dxa"/>
          <w:trHeight w:val="30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C635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7E0E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Tenis de Campo</w:t>
            </w:r>
          </w:p>
        </w:tc>
      </w:tr>
      <w:tr w:rsidR="000E4688" w:rsidRPr="004B524A" w14:paraId="5BBB9A60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B260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DE78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Ajedrez</w:t>
            </w:r>
          </w:p>
        </w:tc>
      </w:tr>
      <w:tr w:rsidR="000E4688" w:rsidRPr="004B524A" w14:paraId="5BDFC082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4D96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3EDE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Paleta de Frontón</w:t>
            </w:r>
          </w:p>
        </w:tc>
      </w:tr>
      <w:tr w:rsidR="000E4688" w:rsidRPr="004B524A" w14:paraId="08D7AFC5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30CA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8EFF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Atletismo</w:t>
            </w:r>
          </w:p>
        </w:tc>
      </w:tr>
      <w:tr w:rsidR="000E4688" w:rsidRPr="004B524A" w14:paraId="03F7A521" w14:textId="77777777" w:rsidTr="006352E7">
        <w:trPr>
          <w:gridBefore w:val="1"/>
          <w:wBefore w:w="38" w:type="dxa"/>
        </w:trPr>
        <w:tc>
          <w:tcPr>
            <w:tcW w:w="24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57ED7F4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E2F9F1A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Damas</w:t>
            </w:r>
          </w:p>
        </w:tc>
      </w:tr>
      <w:tr w:rsidR="000E4688" w:rsidRPr="004B524A" w14:paraId="42983DE1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86A00E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145A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947D51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100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25BFB454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8AB614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193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B7DA3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4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400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6438A029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75B36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B1A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E776E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8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800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3BB73772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51FA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626B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B7153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CAMPO: SALTO LARGO</w:t>
            </w:r>
          </w:p>
        </w:tc>
      </w:tr>
      <w:tr w:rsidR="000E4688" w:rsidRPr="004B524A" w14:paraId="6D4057B7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D6F66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3C56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27932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CAMPO: LANZAMIENTO DE BALA</w:t>
            </w:r>
          </w:p>
        </w:tc>
      </w:tr>
      <w:tr w:rsidR="000E4688" w:rsidRPr="004B524A" w14:paraId="1225EB94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71FEB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A5D8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9B0544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 DE RELEVO: 4 X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100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6C119298" w14:textId="77777777" w:rsidTr="006352E7">
        <w:trPr>
          <w:gridBefore w:val="1"/>
          <w:wBefore w:w="38" w:type="dxa"/>
        </w:trPr>
        <w:tc>
          <w:tcPr>
            <w:tcW w:w="24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CB599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37F07C" w14:textId="77777777" w:rsidR="000E4688" w:rsidRPr="004B524A" w:rsidRDefault="0040431D" w:rsidP="0040431D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Varones</w:t>
            </w:r>
          </w:p>
        </w:tc>
      </w:tr>
      <w:tr w:rsidR="000E4688" w:rsidRPr="004B524A" w14:paraId="250A1629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1D158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0E30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E20C99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100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2026C58F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0EECD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E206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CD8D1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4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400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5A37E989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5CDB4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223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9ADA7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8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800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6D71535B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70F00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51DC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C3D1C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CAMPO: SALTO LARGO</w:t>
            </w:r>
          </w:p>
        </w:tc>
      </w:tr>
      <w:tr w:rsidR="000E4688" w:rsidRPr="004B524A" w14:paraId="5AAFED7B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97B16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E905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045EA6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CAMPO: LANZAMIENTO DE BALA</w:t>
            </w:r>
          </w:p>
        </w:tc>
      </w:tr>
      <w:tr w:rsidR="000E4688" w:rsidRPr="004B524A" w14:paraId="1B5B3FCB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36662B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5B56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8EB24F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 DE RELEVO: 4 X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100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392ADA42" w14:textId="77777777" w:rsidTr="006352E7">
        <w:trPr>
          <w:gridBefore w:val="1"/>
          <w:wBefore w:w="38" w:type="dxa"/>
        </w:trPr>
        <w:tc>
          <w:tcPr>
            <w:tcW w:w="88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FFFA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688" w:rsidRPr="004B524A" w14:paraId="649CD129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F7E9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68A0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Natación</w:t>
            </w:r>
          </w:p>
        </w:tc>
      </w:tr>
      <w:tr w:rsidR="000E4688" w:rsidRPr="004B524A" w14:paraId="5B971947" w14:textId="77777777" w:rsidTr="006352E7">
        <w:trPr>
          <w:gridBefore w:val="1"/>
          <w:wBefore w:w="38" w:type="dxa"/>
        </w:trPr>
        <w:tc>
          <w:tcPr>
            <w:tcW w:w="25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1108A7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B85EB0C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Damas</w:t>
            </w:r>
          </w:p>
        </w:tc>
      </w:tr>
      <w:tr w:rsidR="000E4688" w:rsidRPr="004B524A" w14:paraId="2544D96E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B1A49D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5037D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38DD4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5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25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 LIBRES Y ESPALDA</w:t>
            </w:r>
          </w:p>
        </w:tc>
      </w:tr>
      <w:tr w:rsidR="000E4688" w:rsidRPr="004B524A" w14:paraId="3C73503E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561B8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6687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C1F23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RELEVO 4 X 25 LIBRE.</w:t>
            </w:r>
          </w:p>
        </w:tc>
      </w:tr>
      <w:tr w:rsidR="000E4688" w:rsidRPr="004B524A" w14:paraId="4FFBA6C1" w14:textId="77777777" w:rsidTr="006352E7">
        <w:trPr>
          <w:gridBefore w:val="1"/>
          <w:wBefore w:w="38" w:type="dxa"/>
        </w:trPr>
        <w:tc>
          <w:tcPr>
            <w:tcW w:w="255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DA1BCA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68CFE1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Varones</w:t>
            </w:r>
          </w:p>
        </w:tc>
      </w:tr>
      <w:tr w:rsidR="000E4688" w:rsidRPr="004B524A" w14:paraId="5C37EDAC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3926EA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696FB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AE8F5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5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25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 LIBRES Y ESPALDA</w:t>
            </w:r>
          </w:p>
        </w:tc>
      </w:tr>
      <w:tr w:rsidR="000E4688" w:rsidRPr="004B524A" w14:paraId="5F216FD3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A5C44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23F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DABA15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RELEVO 4 X 25 LIBRE.</w:t>
            </w:r>
          </w:p>
        </w:tc>
      </w:tr>
      <w:tr w:rsidR="000E4688" w:rsidRPr="004B524A" w14:paraId="469DA32F" w14:textId="77777777" w:rsidTr="006352E7">
        <w:trPr>
          <w:gridBefore w:val="1"/>
          <w:wBefore w:w="38" w:type="dxa"/>
        </w:trPr>
        <w:tc>
          <w:tcPr>
            <w:tcW w:w="88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BD456" w14:textId="77777777" w:rsidR="000E4688" w:rsidRPr="004B524A" w:rsidRDefault="000E4688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0E4688" w:rsidRPr="004B524A" w14:paraId="7278681B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27E7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9CFD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Fútbol</w:t>
            </w:r>
          </w:p>
        </w:tc>
      </w:tr>
      <w:tr w:rsidR="000E4688" w:rsidRPr="004B524A" w14:paraId="74AD75AA" w14:textId="77777777" w:rsidTr="006352E7">
        <w:trPr>
          <w:gridBefore w:val="1"/>
          <w:wBefore w:w="38" w:type="dxa"/>
          <w:trHeight w:val="30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B79E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6D9C7" w14:textId="77777777" w:rsidR="000E4688" w:rsidRPr="004B524A" w:rsidRDefault="00C2055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Fulbito</w:t>
            </w:r>
          </w:p>
        </w:tc>
      </w:tr>
      <w:tr w:rsidR="000E4688" w:rsidRPr="004B524A" w14:paraId="38E0421D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FAD0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C160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Basketball</w:t>
            </w:r>
          </w:p>
        </w:tc>
      </w:tr>
      <w:tr w:rsidR="000E4688" w:rsidRPr="004B524A" w14:paraId="2F94444E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1BE5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BCCFF" w14:textId="77777777" w:rsidR="000E4688" w:rsidRPr="004B524A" w:rsidRDefault="003D15B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Voleibol</w:t>
            </w:r>
          </w:p>
        </w:tc>
      </w:tr>
    </w:tbl>
    <w:p w14:paraId="660D2CF1" w14:textId="77777777" w:rsidR="000E4688" w:rsidRPr="004B524A" w:rsidRDefault="000E4688">
      <w:pPr>
        <w:spacing w:line="360" w:lineRule="auto"/>
        <w:rPr>
          <w:rFonts w:ascii="Arial" w:hAnsi="Arial" w:cs="Arial"/>
          <w:sz w:val="18"/>
          <w:szCs w:val="18"/>
        </w:rPr>
      </w:pPr>
    </w:p>
    <w:p w14:paraId="2281F3C4" w14:textId="77777777" w:rsidR="000E4688" w:rsidRPr="004B524A" w:rsidRDefault="009C103D" w:rsidP="003D15B8">
      <w:pPr>
        <w:spacing w:line="360" w:lineRule="auto"/>
        <w:rPr>
          <w:rFonts w:ascii="Arial" w:hAnsi="Arial" w:cs="Arial"/>
          <w:sz w:val="16"/>
        </w:rPr>
      </w:pPr>
      <w:r w:rsidRPr="004B524A">
        <w:rPr>
          <w:rFonts w:ascii="Arial" w:hAnsi="Arial" w:cs="Arial"/>
          <w:sz w:val="16"/>
        </w:rPr>
        <w:t>_</w:t>
      </w:r>
    </w:p>
    <w:tbl>
      <w:tblPr>
        <w:tblpPr w:leftFromText="141" w:rightFromText="141" w:vertAnchor="text" w:horzAnchor="page" w:tblpX="4741" w:tblpY="-31"/>
        <w:tblW w:w="4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567"/>
        <w:gridCol w:w="425"/>
        <w:gridCol w:w="1276"/>
        <w:gridCol w:w="425"/>
        <w:gridCol w:w="850"/>
      </w:tblGrid>
      <w:tr w:rsidR="00DC359F" w:rsidRPr="00DC359F" w14:paraId="03450FF7" w14:textId="77777777" w:rsidTr="00DC359F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6E71745A" w14:textId="77777777" w:rsidR="00DC359F" w:rsidRPr="00DC359F" w:rsidRDefault="00DC359F" w:rsidP="00DC359F">
            <w:pPr>
              <w:rPr>
                <w:rFonts w:ascii="Arial" w:hAnsi="Arial" w:cs="Arial"/>
                <w:sz w:val="22"/>
              </w:rPr>
            </w:pPr>
            <w:r w:rsidRPr="00DC359F">
              <w:rPr>
                <w:rFonts w:ascii="Arial" w:hAnsi="Arial" w:cs="Arial"/>
                <w:sz w:val="22"/>
              </w:rPr>
              <w:t>Huancayo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11898BD9" w14:textId="77777777" w:rsidR="00DC359F" w:rsidRPr="00DC359F" w:rsidRDefault="00DC359F" w:rsidP="00DC359F">
            <w:pPr>
              <w:ind w:right="-108"/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C6ADB7" w14:textId="77777777" w:rsidR="00DC359F" w:rsidRPr="00DC359F" w:rsidRDefault="00DC359F" w:rsidP="00DC359F">
            <w:pPr>
              <w:ind w:right="-108"/>
              <w:rPr>
                <w:rFonts w:ascii="Arial" w:hAnsi="Arial" w:cs="Arial"/>
                <w:sz w:val="22"/>
              </w:rPr>
            </w:pPr>
            <w:r w:rsidRPr="00DC359F">
              <w:rPr>
                <w:rFonts w:ascii="Arial" w:hAnsi="Arial" w:cs="Arial"/>
                <w:sz w:val="22"/>
              </w:rPr>
              <w:t>de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50333ED" w14:textId="77777777" w:rsidR="00DC359F" w:rsidRPr="00DC359F" w:rsidRDefault="00DC359F" w:rsidP="00DC359F">
            <w:pPr>
              <w:ind w:right="-108"/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EBDAE5" w14:textId="77777777" w:rsidR="00DC359F" w:rsidRPr="00DC359F" w:rsidRDefault="00DC359F" w:rsidP="00DC359F">
            <w:pPr>
              <w:ind w:right="-108"/>
              <w:rPr>
                <w:rFonts w:ascii="Arial" w:hAnsi="Arial" w:cs="Arial"/>
                <w:sz w:val="22"/>
              </w:rPr>
            </w:pPr>
            <w:r w:rsidRPr="00DC359F">
              <w:rPr>
                <w:rFonts w:ascii="Arial" w:hAnsi="Arial" w:cs="Arial"/>
                <w:sz w:val="22"/>
              </w:rPr>
              <w:t>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1396E31" w14:textId="77777777" w:rsidR="00DC359F" w:rsidRPr="00DC359F" w:rsidRDefault="00DC359F" w:rsidP="00DC359F">
            <w:pPr>
              <w:rPr>
                <w:rFonts w:ascii="Arial" w:hAnsi="Arial" w:cs="Arial"/>
                <w:sz w:val="22"/>
              </w:rPr>
            </w:pPr>
            <w:r w:rsidRPr="00DC359F">
              <w:rPr>
                <w:rFonts w:ascii="Arial" w:hAnsi="Arial" w:cs="Arial"/>
                <w:noProof/>
                <w:sz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89013" wp14:editId="282C112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171450</wp:posOffset>
                      </wp:positionV>
                      <wp:extent cx="468630" cy="635"/>
                      <wp:effectExtent l="5715" t="13335" r="11430" b="5080"/>
                      <wp:wrapNone/>
                      <wp:docPr id="8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86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6C451" id="AutoShape 48" o:spid="_x0000_s1026" type="#_x0000_t32" style="position:absolute;margin-left:-4.7pt;margin-top:13.5pt;width:36.9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"/>
                  </w:pict>
                </mc:Fallback>
              </mc:AlternateContent>
            </w:r>
          </w:p>
        </w:tc>
      </w:tr>
    </w:tbl>
    <w:p w14:paraId="0B82391F" w14:textId="77777777" w:rsidR="0056142A" w:rsidRPr="00DC359F" w:rsidRDefault="0056142A">
      <w:pPr>
        <w:spacing w:line="360" w:lineRule="auto"/>
        <w:ind w:left="5664" w:firstLine="708"/>
        <w:rPr>
          <w:rFonts w:ascii="Arial" w:hAnsi="Arial" w:cs="Arial"/>
          <w:sz w:val="22"/>
        </w:rPr>
      </w:pPr>
    </w:p>
    <w:p w14:paraId="1DD60B32" w14:textId="77777777" w:rsidR="000A7D2D" w:rsidRPr="00DC359F" w:rsidRDefault="00DC359F" w:rsidP="002C3391">
      <w:pPr>
        <w:spacing w:line="360" w:lineRule="auto"/>
        <w:rPr>
          <w:rFonts w:ascii="Arial" w:hAnsi="Arial" w:cs="Arial"/>
          <w:sz w:val="22"/>
        </w:rPr>
      </w:pPr>
      <w:r w:rsidRPr="00DC359F">
        <w:rPr>
          <w:rFonts w:ascii="Arial" w:hAnsi="Arial" w:cs="Arial"/>
          <w:noProof/>
          <w:sz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99EBDD" wp14:editId="54FA650F">
                <wp:simplePos x="0" y="0"/>
                <wp:positionH relativeFrom="column">
                  <wp:posOffset>3067685</wp:posOffset>
                </wp:positionH>
                <wp:positionV relativeFrom="paragraph">
                  <wp:posOffset>203200</wp:posOffset>
                </wp:positionV>
                <wp:extent cx="2514600" cy="0"/>
                <wp:effectExtent l="10795" t="13335" r="8255" b="5715"/>
                <wp:wrapNone/>
                <wp:docPr id="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0C379" id="Line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55pt,16pt" to="439.5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"/>
            </w:pict>
          </mc:Fallback>
        </mc:AlternateContent>
      </w:r>
    </w:p>
    <w:p w14:paraId="377838B9" w14:textId="77777777" w:rsidR="000E4688" w:rsidRPr="00DC359F" w:rsidRDefault="000E4688" w:rsidP="0056142A">
      <w:pPr>
        <w:spacing w:line="360" w:lineRule="auto"/>
        <w:ind w:left="5664" w:firstLine="708"/>
        <w:rPr>
          <w:rFonts w:ascii="Arial" w:hAnsi="Arial" w:cs="Arial"/>
          <w:sz w:val="22"/>
        </w:rPr>
      </w:pPr>
      <w:r w:rsidRPr="00DC359F">
        <w:rPr>
          <w:rFonts w:ascii="Arial" w:hAnsi="Arial" w:cs="Arial"/>
          <w:sz w:val="22"/>
        </w:rPr>
        <w:t xml:space="preserve">   Firma</w:t>
      </w:r>
    </w:p>
    <w:p w14:paraId="40A9F347" w14:textId="77777777" w:rsidR="00061610" w:rsidRDefault="00061610" w:rsidP="00061610">
      <w:pPr>
        <w:rPr>
          <w:sz w:val="22"/>
          <w:szCs w:val="22"/>
        </w:rPr>
      </w:pPr>
    </w:p>
    <w:p w14:paraId="01A75B72" w14:textId="77777777" w:rsidR="003D15B8" w:rsidRPr="00745AEB" w:rsidRDefault="003D15B8" w:rsidP="003D15B8">
      <w:pPr>
        <w:rPr>
          <w:rFonts w:ascii="Arial" w:hAnsi="Arial" w:cs="Arial"/>
          <w:sz w:val="20"/>
        </w:rPr>
        <w:sectPr w:rsidR="003D15B8" w:rsidRPr="00745AEB" w:rsidSect="00BD2D07">
          <w:headerReference w:type="default" r:id="rId9"/>
          <w:type w:val="continuous"/>
          <w:pgSz w:w="11907" w:h="16840"/>
          <w:pgMar w:top="851" w:right="1134" w:bottom="851" w:left="1276" w:header="720" w:footer="720" w:gutter="0"/>
          <w:cols w:space="720"/>
        </w:sectPr>
      </w:pPr>
    </w:p>
    <w:p w14:paraId="0C6BDEDD" w14:textId="77777777" w:rsidR="003D15B8" w:rsidRPr="00745AEB" w:rsidRDefault="003D15B8" w:rsidP="003D15B8">
      <w:pPr>
        <w:rPr>
          <w:sz w:val="22"/>
        </w:rPr>
      </w:pPr>
    </w:p>
    <w:p w14:paraId="136CB4B1" w14:textId="77777777" w:rsidR="00541053" w:rsidRDefault="00541053" w:rsidP="00DC359F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18236CB5" w14:textId="77777777" w:rsidR="00541053" w:rsidRDefault="00541053" w:rsidP="00DC359F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7E630768" w14:textId="4C5C9DED" w:rsidR="00FE5FD4" w:rsidRPr="00DC359F" w:rsidRDefault="00FE5FD4" w:rsidP="00DC359F">
      <w:pPr>
        <w:ind w:firstLine="6"/>
        <w:jc w:val="center"/>
        <w:rPr>
          <w:rFonts w:ascii="Arial" w:hAnsi="Arial" w:cs="Arial"/>
          <w:b/>
          <w:sz w:val="32"/>
          <w:szCs w:val="36"/>
        </w:rPr>
      </w:pPr>
      <w:r w:rsidRPr="00DC359F">
        <w:rPr>
          <w:rFonts w:ascii="Arial" w:hAnsi="Arial" w:cs="Arial"/>
          <w:b/>
          <w:sz w:val="32"/>
          <w:szCs w:val="36"/>
        </w:rPr>
        <w:t>AUTORIZACIÓN</w:t>
      </w:r>
    </w:p>
    <w:p w14:paraId="38201871" w14:textId="77777777" w:rsidR="00DC359F" w:rsidRPr="00DC359F" w:rsidRDefault="00DC359F" w:rsidP="00FE5FD4">
      <w:pPr>
        <w:spacing w:line="360" w:lineRule="auto"/>
        <w:ind w:firstLine="6"/>
        <w:jc w:val="center"/>
        <w:rPr>
          <w:rFonts w:ascii="Arial" w:hAnsi="Arial" w:cs="Arial"/>
          <w:b/>
          <w:sz w:val="22"/>
          <w:szCs w:val="36"/>
        </w:rPr>
      </w:pPr>
      <w:r w:rsidRPr="00DC359F">
        <w:rPr>
          <w:rFonts w:ascii="Arial" w:hAnsi="Arial" w:cs="Arial"/>
          <w:b/>
          <w:sz w:val="22"/>
          <w:szCs w:val="36"/>
        </w:rPr>
        <w:t>(FORM 5)</w:t>
      </w:r>
    </w:p>
    <w:p w14:paraId="42568409" w14:textId="77777777" w:rsidR="00FE5FD4" w:rsidRPr="004B524A" w:rsidRDefault="00FE5FD4" w:rsidP="00FE5FD4">
      <w:pPr>
        <w:spacing w:line="360" w:lineRule="auto"/>
        <w:ind w:firstLine="6"/>
        <w:jc w:val="center"/>
        <w:rPr>
          <w:rFonts w:ascii="Arial" w:hAnsi="Arial" w:cs="Arial"/>
          <w:b/>
          <w:sz w:val="32"/>
          <w:szCs w:val="32"/>
        </w:rPr>
      </w:pPr>
    </w:p>
    <w:p w14:paraId="0C143712" w14:textId="77777777" w:rsidR="00FE5FD4" w:rsidRPr="004B524A" w:rsidRDefault="00FE5FD4" w:rsidP="00FE5FD4">
      <w:pPr>
        <w:spacing w:line="360" w:lineRule="auto"/>
        <w:ind w:firstLine="6"/>
        <w:jc w:val="both"/>
        <w:rPr>
          <w:rFonts w:ascii="Arial" w:hAnsi="Arial" w:cs="Arial"/>
          <w:b/>
          <w:sz w:val="28"/>
          <w:szCs w:val="28"/>
        </w:rPr>
      </w:pPr>
    </w:p>
    <w:p w14:paraId="7E91734B" w14:textId="77777777" w:rsidR="00FE5FD4" w:rsidRPr="00DC359F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lang w:val="es-PE" w:eastAsia="es-PE"/>
        </w:rPr>
      </w:pPr>
      <w:r w:rsidRPr="00DC359F">
        <w:rPr>
          <w:rFonts w:ascii="Arial" w:hAnsi="Arial" w:cs="Arial"/>
        </w:rPr>
        <w:t>Y</w:t>
      </w:r>
      <w:r w:rsidR="00F73074" w:rsidRPr="00DC359F">
        <w:rPr>
          <w:rFonts w:ascii="Arial" w:hAnsi="Arial" w:cs="Arial"/>
        </w:rPr>
        <w:t>o</w:t>
      </w:r>
      <w:r w:rsidRPr="00DC359F">
        <w:rPr>
          <w:rFonts w:ascii="Arial" w:hAnsi="Arial" w:cs="Arial"/>
        </w:rPr>
        <w:t>,</w:t>
      </w:r>
      <w:r w:rsidR="00F73074" w:rsidRPr="00DC359F">
        <w:rPr>
          <w:rFonts w:ascii="Arial" w:hAnsi="Arial" w:cs="Arial"/>
        </w:rPr>
        <w:t xml:space="preserve"> </w:t>
      </w:r>
      <w:r w:rsidRPr="00DC359F">
        <w:rPr>
          <w:rFonts w:ascii="Arial" w:hAnsi="Arial" w:cs="Arial"/>
        </w:rPr>
        <w:t xml:space="preserve">………………………………………………...…………………………………………………., identificado con DNI N°………………..… </w:t>
      </w:r>
      <w:r w:rsidR="00DC359F" w:rsidRPr="00DC359F">
        <w:rPr>
          <w:rFonts w:ascii="Arial" w:hAnsi="Arial" w:cs="Arial"/>
          <w:b/>
          <w:color w:val="222222"/>
        </w:rPr>
        <w:t>AUTORIZO</w:t>
      </w:r>
      <w:r w:rsidRPr="00DC359F">
        <w:rPr>
          <w:rFonts w:ascii="Arial" w:hAnsi="Arial" w:cs="Arial"/>
          <w:color w:val="222222"/>
        </w:rPr>
        <w:t xml:space="preserve"> al Colegio de Contadores Públicos de Junín, brindar mis datos declarados en la presente solicitud, a las Instituciones que lo soliciten con fines eminentemente Legales y Académicos.</w:t>
      </w:r>
    </w:p>
    <w:p w14:paraId="2D010892" w14:textId="77777777" w:rsidR="00FE5FD4" w:rsidRPr="00DC359F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</w:rPr>
      </w:pPr>
    </w:p>
    <w:p w14:paraId="1BB29A7D" w14:textId="77777777" w:rsidR="00FE5FD4" w:rsidRPr="00DC359F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</w:rPr>
      </w:pPr>
    </w:p>
    <w:p w14:paraId="2DDD71E5" w14:textId="77777777" w:rsidR="00FE5FD4" w:rsidRPr="00DC359F" w:rsidRDefault="00FE5FD4" w:rsidP="00F73074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C359F">
        <w:rPr>
          <w:rFonts w:ascii="Arial" w:hAnsi="Arial" w:cs="Arial"/>
          <w:color w:val="222222"/>
        </w:rPr>
        <w:t>Huancayo,</w:t>
      </w:r>
      <w:r w:rsidR="00C62A52" w:rsidRPr="00DC359F">
        <w:rPr>
          <w:rFonts w:ascii="Arial" w:hAnsi="Arial" w:cs="Arial"/>
          <w:color w:val="222222"/>
        </w:rPr>
        <w:t xml:space="preserve"> </w:t>
      </w:r>
      <w:r w:rsidRPr="00DC359F">
        <w:rPr>
          <w:rFonts w:ascii="Arial" w:hAnsi="Arial" w:cs="Arial"/>
          <w:color w:val="222222"/>
        </w:rPr>
        <w:t>…</w:t>
      </w:r>
      <w:r w:rsidR="00C62A52" w:rsidRPr="00DC359F">
        <w:rPr>
          <w:rFonts w:ascii="Arial" w:hAnsi="Arial" w:cs="Arial"/>
          <w:color w:val="222222"/>
        </w:rPr>
        <w:t>……</w:t>
      </w:r>
      <w:r w:rsidRPr="00DC359F">
        <w:rPr>
          <w:rFonts w:ascii="Arial" w:hAnsi="Arial" w:cs="Arial"/>
          <w:color w:val="222222"/>
        </w:rPr>
        <w:t>. de ……</w:t>
      </w:r>
      <w:r w:rsidR="00F73074" w:rsidRPr="00DC359F">
        <w:rPr>
          <w:rFonts w:ascii="Arial" w:hAnsi="Arial" w:cs="Arial"/>
          <w:color w:val="222222"/>
        </w:rPr>
        <w:t>…………</w:t>
      </w:r>
      <w:r w:rsidRPr="00DC359F">
        <w:rPr>
          <w:rFonts w:ascii="Arial" w:hAnsi="Arial" w:cs="Arial"/>
          <w:color w:val="222222"/>
        </w:rPr>
        <w:t>…… de ……………</w:t>
      </w:r>
    </w:p>
    <w:p w14:paraId="236738C8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49FA1B49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AF59610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5A8AB5C8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66CAEEC" w14:textId="77777777" w:rsidR="00DC359F" w:rsidRDefault="00DC359F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C359F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3E03F" wp14:editId="20BE84AA">
                <wp:simplePos x="0" y="0"/>
                <wp:positionH relativeFrom="column">
                  <wp:posOffset>1689735</wp:posOffset>
                </wp:positionH>
                <wp:positionV relativeFrom="paragraph">
                  <wp:posOffset>183515</wp:posOffset>
                </wp:positionV>
                <wp:extent cx="2038350" cy="0"/>
                <wp:effectExtent l="7620" t="7620" r="11430" b="11430"/>
                <wp:wrapNone/>
                <wp:docPr id="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5CE9" id="AutoShape 41" o:spid="_x0000_s1026" type="#_x0000_t32" style="position:absolute;margin-left:133.05pt;margin-top:14.45pt;width:160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"/>
            </w:pict>
          </mc:Fallback>
        </mc:AlternateContent>
      </w:r>
    </w:p>
    <w:p w14:paraId="627F5179" w14:textId="77777777" w:rsidR="00FE5FD4" w:rsidRPr="00DC359F" w:rsidRDefault="00FE5FD4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C359F">
        <w:rPr>
          <w:rFonts w:ascii="Arial" w:hAnsi="Arial" w:cs="Arial"/>
          <w:lang w:val="es-MX"/>
        </w:rPr>
        <w:t>Firma</w:t>
      </w:r>
    </w:p>
    <w:p w14:paraId="49658292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64EFF4B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2FA4BB6F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DB76D56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0EA582D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945B1AF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21BE394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9A917B1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06FE972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FFA63D3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73D4849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AF0A20D" w14:textId="77777777" w:rsidR="00D56A72" w:rsidRPr="004B524A" w:rsidRDefault="00D56A72" w:rsidP="00DC359F">
      <w:pPr>
        <w:shd w:val="clear" w:color="auto" w:fill="FFFFFF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3C85A1EB" w14:textId="77777777" w:rsidR="00D56A72" w:rsidRPr="004B524A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6DA17C00" w14:textId="77777777" w:rsidR="00DC359F" w:rsidRDefault="00DC359F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671EFEB7" w14:textId="77777777" w:rsidR="00D56A72" w:rsidRPr="00DC359F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COMPROMISO DE ASISTENCIA A LA CONFERENCIA DE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L CÓDIGO DE</w:t>
      </w: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ÉTICA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(</w:t>
      </w: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IFAC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)</w:t>
      </w:r>
    </w:p>
    <w:p w14:paraId="2B1E8FEB" w14:textId="77777777" w:rsidR="00D56A72" w:rsidRPr="004B524A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4E83F141" w14:textId="77777777" w:rsidR="00D56A72" w:rsidRPr="004B524A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bdr w:val="none" w:sz="0" w:space="0" w:color="auto" w:frame="1"/>
          <w:lang w:eastAsia="es-PE"/>
        </w:rPr>
      </w:pPr>
    </w:p>
    <w:p w14:paraId="36CB1E02" w14:textId="77777777" w:rsidR="00D56A72" w:rsidRPr="004B524A" w:rsidRDefault="00D56A72" w:rsidP="00D56A72">
      <w:pPr>
        <w:shd w:val="clear" w:color="auto" w:fill="FFFFFF"/>
        <w:rPr>
          <w:rFonts w:ascii="Arial" w:hAnsi="Arial" w:cs="Arial"/>
          <w:color w:val="000000"/>
          <w:bdr w:val="none" w:sz="0" w:space="0" w:color="auto" w:frame="1"/>
          <w:lang w:eastAsia="es-PE"/>
        </w:rPr>
      </w:pPr>
    </w:p>
    <w:p w14:paraId="294B12F0" w14:textId="77777777" w:rsidR="00D56A72" w:rsidRPr="004B524A" w:rsidRDefault="00D56A72" w:rsidP="00DC359F">
      <w:pPr>
        <w:shd w:val="clear" w:color="auto" w:fill="FFFFFF"/>
        <w:spacing w:line="276" w:lineRule="auto"/>
        <w:rPr>
          <w:rFonts w:ascii="Arial" w:hAnsi="Arial" w:cs="Arial"/>
          <w:color w:val="000000"/>
          <w:bdr w:val="none" w:sz="0" w:space="0" w:color="auto" w:frame="1"/>
          <w:lang w:eastAsia="es-PE"/>
        </w:rPr>
      </w:pPr>
    </w:p>
    <w:p w14:paraId="40223D5B" w14:textId="77777777" w:rsidR="00D56A72" w:rsidRPr="00DC359F" w:rsidRDefault="00D56A72" w:rsidP="00DC359F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</w:pPr>
      <w:r w:rsidRPr="00DC359F"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  <w:t>Yo, ……………………………………………………………………………………………………, identificado(a) con DNI N° ………………………….., me comprometo en participar de la Conferencia de Ética Profesional y el Código de IFAC de Contador Público, programado por el Colegio de Contadores Públicos de Junín; caso contrario estaré incumpliendo uno de los requisitos establecidos por la Orden Profesional.</w:t>
      </w:r>
      <w:r w:rsidR="00DC359F" w:rsidRPr="00DC359F"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  <w:t xml:space="preserve"> Y me someteré a las sanciones establecidas. </w:t>
      </w:r>
    </w:p>
    <w:p w14:paraId="7C98A06D" w14:textId="77777777" w:rsidR="00D56A72" w:rsidRPr="00DC359F" w:rsidRDefault="00D56A72" w:rsidP="00DC359F">
      <w:pPr>
        <w:spacing w:line="276" w:lineRule="auto"/>
        <w:jc w:val="both"/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</w:pPr>
    </w:p>
    <w:p w14:paraId="064F63AC" w14:textId="77777777" w:rsidR="00D56A72" w:rsidRPr="00DC359F" w:rsidRDefault="00D56A72" w:rsidP="00DC359F">
      <w:pPr>
        <w:spacing w:line="276" w:lineRule="auto"/>
        <w:jc w:val="both"/>
        <w:rPr>
          <w:rFonts w:ascii="Arial" w:hAnsi="Arial" w:cs="Arial"/>
          <w:szCs w:val="28"/>
        </w:rPr>
      </w:pPr>
    </w:p>
    <w:p w14:paraId="2EAF6A85" w14:textId="77777777" w:rsidR="00D56A72" w:rsidRPr="00DC359F" w:rsidRDefault="00D56A72" w:rsidP="00DC359F">
      <w:pPr>
        <w:spacing w:line="276" w:lineRule="auto"/>
        <w:ind w:left="708" w:firstLine="708"/>
        <w:jc w:val="both"/>
        <w:rPr>
          <w:rFonts w:ascii="Arial" w:hAnsi="Arial" w:cs="Arial"/>
          <w:szCs w:val="28"/>
        </w:rPr>
      </w:pPr>
      <w:r w:rsidRPr="00DC359F">
        <w:rPr>
          <w:rFonts w:ascii="Arial" w:hAnsi="Arial" w:cs="Arial"/>
          <w:szCs w:val="28"/>
        </w:rPr>
        <w:t>Huancayo, ……... de ……………………… de ………</w:t>
      </w:r>
    </w:p>
    <w:p w14:paraId="1A962A2A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0DDC496E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56F9AEF7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43BA27CD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5795B6CB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259262FD" w14:textId="77777777" w:rsidR="001F3886" w:rsidRPr="004B524A" w:rsidRDefault="001F3886" w:rsidP="00D56A72">
      <w:pPr>
        <w:rPr>
          <w:rFonts w:ascii="Arial" w:hAnsi="Arial" w:cs="Arial"/>
          <w:sz w:val="28"/>
          <w:szCs w:val="28"/>
        </w:rPr>
      </w:pPr>
    </w:p>
    <w:p w14:paraId="7BEC4432" w14:textId="77777777" w:rsidR="001F3886" w:rsidRPr="004B524A" w:rsidRDefault="001F3886" w:rsidP="00D56A72">
      <w:pPr>
        <w:rPr>
          <w:rFonts w:ascii="Arial" w:hAnsi="Arial" w:cs="Arial"/>
          <w:sz w:val="28"/>
          <w:szCs w:val="28"/>
        </w:rPr>
      </w:pPr>
    </w:p>
    <w:p w14:paraId="32012C86" w14:textId="77777777" w:rsidR="001F3886" w:rsidRPr="004B524A" w:rsidRDefault="00DC359F" w:rsidP="001F3886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4B524A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434F1" wp14:editId="7E9FCA74">
                <wp:simplePos x="0" y="0"/>
                <wp:positionH relativeFrom="column">
                  <wp:posOffset>1567815</wp:posOffset>
                </wp:positionH>
                <wp:positionV relativeFrom="paragraph">
                  <wp:posOffset>6350</wp:posOffset>
                </wp:positionV>
                <wp:extent cx="2038350" cy="0"/>
                <wp:effectExtent l="9525" t="12065" r="9525" b="6985"/>
                <wp:wrapNone/>
                <wp:docPr id="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EA13D" id="AutoShape 42" o:spid="_x0000_s1026" type="#_x0000_t32" style="position:absolute;margin-left:123.45pt;margin-top:.5pt;width:16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"/>
            </w:pict>
          </mc:Fallback>
        </mc:AlternateContent>
      </w:r>
      <w:r w:rsidR="001F3886" w:rsidRPr="004B524A">
        <w:rPr>
          <w:rFonts w:ascii="Arial" w:hAnsi="Arial" w:cs="Arial"/>
          <w:lang w:val="es-MX"/>
        </w:rPr>
        <w:t>Firma</w:t>
      </w:r>
    </w:p>
    <w:p w14:paraId="7215DBFB" w14:textId="77777777" w:rsidR="00D56A72" w:rsidRPr="00DC359F" w:rsidRDefault="00D56A72" w:rsidP="00D56A72">
      <w:pPr>
        <w:jc w:val="center"/>
        <w:rPr>
          <w:rFonts w:ascii="Arial" w:hAnsi="Arial" w:cs="Arial"/>
          <w:b/>
          <w:sz w:val="20"/>
          <w:szCs w:val="28"/>
        </w:rPr>
      </w:pPr>
      <w:r w:rsidRPr="00DC359F">
        <w:rPr>
          <w:rFonts w:ascii="Arial" w:hAnsi="Arial" w:cs="Arial"/>
          <w:b/>
          <w:sz w:val="20"/>
          <w:szCs w:val="28"/>
        </w:rPr>
        <w:t>DNI</w:t>
      </w:r>
      <w:r w:rsidR="00DC359F" w:rsidRPr="00DC359F">
        <w:rPr>
          <w:rFonts w:ascii="Arial" w:hAnsi="Arial" w:cs="Arial"/>
          <w:b/>
          <w:sz w:val="20"/>
          <w:szCs w:val="28"/>
        </w:rPr>
        <w:t xml:space="preserve"> N° </w:t>
      </w:r>
      <w:r w:rsidRPr="00DC359F">
        <w:rPr>
          <w:rFonts w:ascii="Arial" w:hAnsi="Arial" w:cs="Arial"/>
          <w:b/>
          <w:sz w:val="20"/>
          <w:szCs w:val="28"/>
        </w:rPr>
        <w:t>…………………………</w:t>
      </w:r>
    </w:p>
    <w:p w14:paraId="4BA51B14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sectPr w:rsidR="00D56A72" w:rsidRPr="004B524A" w:rsidSect="000A7D2D">
      <w:headerReference w:type="default" r:id="rId10"/>
      <w:type w:val="continuous"/>
      <w:pgSz w:w="11907" w:h="16840"/>
      <w:pgMar w:top="1418" w:right="170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C167A" w14:textId="77777777" w:rsidR="00CE1456" w:rsidRDefault="00CE1456">
      <w:r>
        <w:separator/>
      </w:r>
    </w:p>
  </w:endnote>
  <w:endnote w:type="continuationSeparator" w:id="0">
    <w:p w14:paraId="2A0DB5AA" w14:textId="77777777" w:rsidR="00CE1456" w:rsidRDefault="00CE1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97289" w14:textId="77777777" w:rsidR="00CE1456" w:rsidRDefault="00CE1456">
      <w:r>
        <w:separator/>
      </w:r>
    </w:p>
  </w:footnote>
  <w:footnote w:type="continuationSeparator" w:id="0">
    <w:p w14:paraId="628D869C" w14:textId="77777777" w:rsidR="00CE1456" w:rsidRDefault="00CE1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EE1D" w14:textId="77777777" w:rsidR="009F1947" w:rsidRDefault="009F19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hidden="0" allowOverlap="1" wp14:anchorId="5DA36D99" wp14:editId="61B05FAC">
          <wp:simplePos x="0" y="0"/>
          <wp:positionH relativeFrom="column">
            <wp:posOffset>2675890</wp:posOffset>
          </wp:positionH>
          <wp:positionV relativeFrom="paragraph">
            <wp:posOffset>-271779</wp:posOffset>
          </wp:positionV>
          <wp:extent cx="613410" cy="636270"/>
          <wp:effectExtent l="0" t="0" r="0" b="0"/>
          <wp:wrapSquare wrapText="bothSides" distT="0" distB="0" distL="114300" distR="114300"/>
          <wp:docPr id="3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1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459BCA" w14:textId="77777777" w:rsidR="009F1947" w:rsidRDefault="009F19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33765246" w14:textId="77777777" w:rsidR="009F1947" w:rsidRDefault="009F19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5D3F229E" w14:textId="77777777" w:rsidR="009F1947" w:rsidRDefault="009F19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20"/>
        <w:szCs w:val="20"/>
      </w:rPr>
    </w:pPr>
    <w:r>
      <w:rPr>
        <w:rFonts w:ascii="Arial Black" w:eastAsia="Arial Black" w:hAnsi="Arial Black" w:cs="Arial Black"/>
        <w:b/>
        <w:color w:val="000000"/>
        <w:sz w:val="20"/>
        <w:szCs w:val="20"/>
      </w:rPr>
      <w:t>COLEGIO DE CONTADORES PÚBLICOS DE JUNÍN</w:t>
    </w:r>
  </w:p>
  <w:p w14:paraId="5A1FE369" w14:textId="77777777" w:rsidR="009F1947" w:rsidRDefault="009F19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INSTITUCIÓN REPRESENTATIVA DE PROFESIONALES GRADUADO EN UNIVERSIDADES LEY 13253 Y LEY 28951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710CF" w14:textId="77777777" w:rsidR="004B524A" w:rsidRPr="003D15B8" w:rsidRDefault="00DC359F" w:rsidP="004B524A">
    <w:pPr>
      <w:pStyle w:val="Encabezado"/>
      <w:jc w:val="center"/>
      <w:rPr>
        <w:rFonts w:ascii="Arial" w:hAnsi="Arial" w:cs="Arial"/>
        <w:b/>
        <w:sz w:val="28"/>
        <w:lang w:val="es-MX"/>
      </w:rPr>
    </w:pPr>
    <w:r w:rsidRPr="003D15B8">
      <w:rPr>
        <w:rFonts w:ascii="Arial" w:hAnsi="Arial" w:cs="Arial"/>
        <w:b/>
        <w:noProof/>
        <w:sz w:val="28"/>
        <w:lang w:val="es-PE" w:eastAsia="es-PE"/>
      </w:rPr>
      <w:drawing>
        <wp:anchor distT="0" distB="0" distL="114300" distR="114300" simplePos="0" relativeHeight="251657216" behindDoc="0" locked="0" layoutInCell="1" allowOverlap="1" wp14:anchorId="27C50C75" wp14:editId="4D7BBDAB">
          <wp:simplePos x="0" y="0"/>
          <wp:positionH relativeFrom="column">
            <wp:posOffset>-600710</wp:posOffset>
          </wp:positionH>
          <wp:positionV relativeFrom="paragraph">
            <wp:posOffset>-344170</wp:posOffset>
          </wp:positionV>
          <wp:extent cx="808990" cy="838835"/>
          <wp:effectExtent l="0" t="0" r="0" b="0"/>
          <wp:wrapSquare wrapText="bothSides"/>
          <wp:docPr id="4" name="Imagen 1" descr="LOGO OFICIAL 2019 - CCP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FICIAL 2019 - CCP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24A" w:rsidRPr="003D15B8">
      <w:rPr>
        <w:rFonts w:ascii="Arial" w:hAnsi="Arial" w:cs="Arial"/>
        <w:b/>
        <w:sz w:val="28"/>
        <w:lang w:val="es-MX"/>
      </w:rPr>
      <w:t>COLEGIO DE CONTADORES PÚBLICOS DE JUNÍN</w:t>
    </w:r>
  </w:p>
  <w:p w14:paraId="0A0C7340" w14:textId="77777777" w:rsidR="004B524A" w:rsidRPr="003D15B8" w:rsidRDefault="004B524A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2"/>
        <w:lang w:val="es-MX"/>
      </w:rPr>
    </w:pPr>
    <w:r w:rsidRPr="003D15B8">
      <w:rPr>
        <w:rFonts w:ascii="Arial" w:hAnsi="Arial" w:cs="Arial"/>
        <w:sz w:val="12"/>
        <w:lang w:val="es-MX"/>
      </w:rPr>
      <w:t>INSTITUCIÓN REPRESENTATIVA DE PROFESIONALES GRADUADO EN UNIVERSIDADES LEY 13253 Y LEY 28951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547B" w14:textId="77777777" w:rsidR="003D15B8" w:rsidRPr="003D15B8" w:rsidRDefault="00DC359F" w:rsidP="003D15B8">
    <w:pPr>
      <w:pStyle w:val="Encabezado"/>
      <w:jc w:val="center"/>
      <w:rPr>
        <w:rFonts w:ascii="Arial" w:hAnsi="Arial" w:cs="Arial"/>
        <w:b/>
        <w:sz w:val="28"/>
        <w:lang w:val="es-MX"/>
      </w:rPr>
    </w:pPr>
    <w:r w:rsidRPr="003D15B8">
      <w:rPr>
        <w:rFonts w:ascii="Arial" w:hAnsi="Arial" w:cs="Arial"/>
        <w:b/>
        <w:noProof/>
        <w:sz w:val="28"/>
        <w:lang w:val="es-PE" w:eastAsia="es-PE"/>
      </w:rPr>
      <w:drawing>
        <wp:anchor distT="0" distB="0" distL="114300" distR="114300" simplePos="0" relativeHeight="251660288" behindDoc="0" locked="0" layoutInCell="1" allowOverlap="1" wp14:anchorId="1F2828CF" wp14:editId="62B23EF3">
          <wp:simplePos x="0" y="0"/>
          <wp:positionH relativeFrom="column">
            <wp:posOffset>-600710</wp:posOffset>
          </wp:positionH>
          <wp:positionV relativeFrom="paragraph">
            <wp:posOffset>-344170</wp:posOffset>
          </wp:positionV>
          <wp:extent cx="808990" cy="838835"/>
          <wp:effectExtent l="0" t="0" r="0" b="0"/>
          <wp:wrapSquare wrapText="bothSides"/>
          <wp:docPr id="1" name="Imagen 3" descr="LOGO OFICIAL 2019 - CCP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FICIAL 2019 - CCP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5B8" w:rsidRPr="003D15B8">
      <w:rPr>
        <w:rFonts w:ascii="Arial" w:hAnsi="Arial" w:cs="Arial"/>
        <w:b/>
        <w:sz w:val="28"/>
        <w:lang w:val="es-MX"/>
      </w:rPr>
      <w:t>COLEGIO DE CONTADORES PÚBLICOS DE JUNÍN</w:t>
    </w:r>
  </w:p>
  <w:p w14:paraId="6841B122" w14:textId="77777777" w:rsidR="003D15B8" w:rsidRPr="003D15B8" w:rsidRDefault="003D15B8" w:rsidP="003D15B8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2"/>
        <w:lang w:val="es-MX"/>
      </w:rPr>
    </w:pPr>
    <w:r w:rsidRPr="003D15B8">
      <w:rPr>
        <w:rFonts w:ascii="Arial" w:hAnsi="Arial" w:cs="Arial"/>
        <w:sz w:val="12"/>
        <w:lang w:val="es-MX"/>
      </w:rPr>
      <w:t>INSTITUCIÓN REPRESENTATIVA DE PROFESIONALES GRADUADO EN UNIVERSIDADES LEY 13253 Y LEY 28951</w:t>
    </w:r>
  </w:p>
  <w:p w14:paraId="3B35619F" w14:textId="77777777" w:rsidR="003D15B8" w:rsidRPr="008B4812" w:rsidRDefault="003D15B8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6"/>
        <w:szCs w:val="20"/>
        <w:lang w:val="es-MX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DD80B" w14:textId="77777777" w:rsidR="004B524A" w:rsidRPr="003D15B8" w:rsidRDefault="00DC359F" w:rsidP="004B524A">
    <w:pPr>
      <w:pStyle w:val="Encabezado"/>
      <w:jc w:val="center"/>
      <w:rPr>
        <w:rFonts w:ascii="Arial" w:hAnsi="Arial" w:cs="Arial"/>
        <w:b/>
        <w:sz w:val="32"/>
        <w:lang w:val="es-MX"/>
      </w:rPr>
    </w:pPr>
    <w:r w:rsidRPr="003D15B8">
      <w:rPr>
        <w:rFonts w:ascii="Arial" w:hAnsi="Arial" w:cs="Arial"/>
        <w:b/>
        <w:noProof/>
        <w:sz w:val="32"/>
        <w:lang w:val="es-PE" w:eastAsia="es-PE"/>
      </w:rPr>
      <w:drawing>
        <wp:anchor distT="0" distB="0" distL="114300" distR="114300" simplePos="0" relativeHeight="251658240" behindDoc="0" locked="0" layoutInCell="1" allowOverlap="1" wp14:anchorId="6B25E17E" wp14:editId="27488A39">
          <wp:simplePos x="0" y="0"/>
          <wp:positionH relativeFrom="column">
            <wp:posOffset>-806450</wp:posOffset>
          </wp:positionH>
          <wp:positionV relativeFrom="paragraph">
            <wp:posOffset>-336550</wp:posOffset>
          </wp:positionV>
          <wp:extent cx="808990" cy="838835"/>
          <wp:effectExtent l="0" t="0" r="0" b="0"/>
          <wp:wrapSquare wrapText="bothSides"/>
          <wp:docPr id="2" name="Imagen 2" descr="LOGO OFICIAL 2019 - CCP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OFICIAL 2019 - CCP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24A" w:rsidRPr="003D15B8">
      <w:rPr>
        <w:rFonts w:ascii="Arial" w:hAnsi="Arial" w:cs="Arial"/>
        <w:b/>
        <w:sz w:val="32"/>
        <w:lang w:val="es-MX"/>
      </w:rPr>
      <w:t>COLEG</w:t>
    </w:r>
    <w:r w:rsidR="00F577ED" w:rsidRPr="003D15B8">
      <w:rPr>
        <w:rFonts w:ascii="Arial" w:hAnsi="Arial" w:cs="Arial"/>
        <w:b/>
        <w:sz w:val="32"/>
        <w:lang w:val="es-MX"/>
      </w:rPr>
      <w:t xml:space="preserve">IO DE CONTADORES PÚBLICOS DE </w:t>
    </w:r>
    <w:r w:rsidR="004B524A" w:rsidRPr="003D15B8">
      <w:rPr>
        <w:rFonts w:ascii="Arial" w:hAnsi="Arial" w:cs="Arial"/>
        <w:b/>
        <w:sz w:val="32"/>
        <w:lang w:val="es-MX"/>
      </w:rPr>
      <w:t>JUNÍN</w:t>
    </w:r>
  </w:p>
  <w:p w14:paraId="5B95E9AC" w14:textId="77777777" w:rsidR="000E4688" w:rsidRPr="003D15B8" w:rsidRDefault="004B524A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4"/>
        <w:lang w:val="es-MX"/>
      </w:rPr>
    </w:pPr>
    <w:r w:rsidRPr="003D15B8">
      <w:rPr>
        <w:rFonts w:ascii="Arial" w:hAnsi="Arial" w:cs="Arial"/>
        <w:sz w:val="14"/>
        <w:lang w:val="es-MX"/>
      </w:rPr>
      <w:t>INSTITUCIÓN REPRESENTATIVA DE PROFESIONALES GRADUADO EN UNIVERSIDADES LEY 13253 Y LEY 28951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BE5"/>
    <w:multiLevelType w:val="multilevel"/>
    <w:tmpl w:val="6590E13C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B3E01A7"/>
    <w:multiLevelType w:val="multilevel"/>
    <w:tmpl w:val="EEE09836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BE855F7"/>
    <w:multiLevelType w:val="hybridMultilevel"/>
    <w:tmpl w:val="6734D23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85CDD"/>
    <w:multiLevelType w:val="hybridMultilevel"/>
    <w:tmpl w:val="4C28FC8E"/>
    <w:lvl w:ilvl="0" w:tplc="A1549C78">
      <w:start w:val="7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22A5BB2"/>
    <w:multiLevelType w:val="multilevel"/>
    <w:tmpl w:val="FB1C184A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5D0707D"/>
    <w:multiLevelType w:val="multilevel"/>
    <w:tmpl w:val="BF640B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4A3B0E9E"/>
    <w:multiLevelType w:val="multilevel"/>
    <w:tmpl w:val="83C236E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D771F9B"/>
    <w:multiLevelType w:val="multilevel"/>
    <w:tmpl w:val="3AB6C50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54A37BA"/>
    <w:multiLevelType w:val="multilevel"/>
    <w:tmpl w:val="BF640B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58A62DBB"/>
    <w:multiLevelType w:val="multilevel"/>
    <w:tmpl w:val="10806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D3E4E49"/>
    <w:multiLevelType w:val="multilevel"/>
    <w:tmpl w:val="67F499A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63980417"/>
    <w:multiLevelType w:val="multilevel"/>
    <w:tmpl w:val="5EE887CE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699418ED"/>
    <w:multiLevelType w:val="multilevel"/>
    <w:tmpl w:val="F300DE08"/>
    <w:lvl w:ilvl="0">
      <w:start w:val="1"/>
      <w:numFmt w:val="decimal"/>
      <w:lvlText w:val="%1."/>
      <w:lvlJc w:val="left"/>
      <w:pPr>
        <w:tabs>
          <w:tab w:val="num" w:pos="360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70B930B5"/>
    <w:multiLevelType w:val="multilevel"/>
    <w:tmpl w:val="3F5AC6D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74EB37A3"/>
    <w:multiLevelType w:val="hybridMultilevel"/>
    <w:tmpl w:val="93E88FD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994671"/>
    <w:multiLevelType w:val="multilevel"/>
    <w:tmpl w:val="D8A6D4D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1103495998">
    <w:abstractNumId w:val="2"/>
  </w:num>
  <w:num w:numId="2" w16cid:durableId="1258750731">
    <w:abstractNumId w:val="10"/>
  </w:num>
  <w:num w:numId="3" w16cid:durableId="1340962765">
    <w:abstractNumId w:val="9"/>
  </w:num>
  <w:num w:numId="4" w16cid:durableId="1646011511">
    <w:abstractNumId w:val="13"/>
  </w:num>
  <w:num w:numId="5" w16cid:durableId="466434405">
    <w:abstractNumId w:val="15"/>
  </w:num>
  <w:num w:numId="6" w16cid:durableId="273758227">
    <w:abstractNumId w:val="1"/>
  </w:num>
  <w:num w:numId="7" w16cid:durableId="333462879">
    <w:abstractNumId w:val="4"/>
  </w:num>
  <w:num w:numId="8" w16cid:durableId="957420154">
    <w:abstractNumId w:val="0"/>
  </w:num>
  <w:num w:numId="9" w16cid:durableId="1036781688">
    <w:abstractNumId w:val="7"/>
  </w:num>
  <w:num w:numId="10" w16cid:durableId="1754009588">
    <w:abstractNumId w:val="12"/>
  </w:num>
  <w:num w:numId="11" w16cid:durableId="324820168">
    <w:abstractNumId w:val="6"/>
  </w:num>
  <w:num w:numId="12" w16cid:durableId="627124102">
    <w:abstractNumId w:val="11"/>
  </w:num>
  <w:num w:numId="13" w16cid:durableId="1009723508">
    <w:abstractNumId w:val="8"/>
  </w:num>
  <w:num w:numId="14" w16cid:durableId="1531449925">
    <w:abstractNumId w:val="3"/>
  </w:num>
  <w:num w:numId="15" w16cid:durableId="1696344595">
    <w:abstractNumId w:val="5"/>
  </w:num>
  <w:num w:numId="16" w16cid:durableId="5973740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6" w:nlCheck="1" w:checkStyle="0"/>
  <w:activeWritingStyle w:appName="MSWord" w:lang="es-PE" w:vendorID="64" w:dllVersion="6" w:nlCheck="1" w:checkStyle="0"/>
  <w:activeWritingStyle w:appName="MSWord" w:lang="es-PE" w:vendorID="64" w:dllVersion="4096" w:nlCheck="1" w:checkStyle="0"/>
  <w:activeWritingStyle w:appName="MSWord" w:lang="es-MX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1B6"/>
    <w:rsid w:val="00012FEA"/>
    <w:rsid w:val="000214CC"/>
    <w:rsid w:val="000403CA"/>
    <w:rsid w:val="00061610"/>
    <w:rsid w:val="00073B29"/>
    <w:rsid w:val="000A1AAF"/>
    <w:rsid w:val="000A7D2D"/>
    <w:rsid w:val="000B65BA"/>
    <w:rsid w:val="000C0E83"/>
    <w:rsid w:val="000E4688"/>
    <w:rsid w:val="000F2A37"/>
    <w:rsid w:val="000F67F0"/>
    <w:rsid w:val="001111B6"/>
    <w:rsid w:val="0013196D"/>
    <w:rsid w:val="0013339A"/>
    <w:rsid w:val="00172718"/>
    <w:rsid w:val="0018203D"/>
    <w:rsid w:val="001909B2"/>
    <w:rsid w:val="0019494A"/>
    <w:rsid w:val="001A17B7"/>
    <w:rsid w:val="001A7845"/>
    <w:rsid w:val="001B1ECC"/>
    <w:rsid w:val="001B2C22"/>
    <w:rsid w:val="001B5BF1"/>
    <w:rsid w:val="001C1E29"/>
    <w:rsid w:val="001C776B"/>
    <w:rsid w:val="001F3886"/>
    <w:rsid w:val="001F7870"/>
    <w:rsid w:val="002049EB"/>
    <w:rsid w:val="00252C18"/>
    <w:rsid w:val="00274C3A"/>
    <w:rsid w:val="002A60BC"/>
    <w:rsid w:val="002A749B"/>
    <w:rsid w:val="002B17A1"/>
    <w:rsid w:val="002C3391"/>
    <w:rsid w:val="002C38E8"/>
    <w:rsid w:val="002C5ACC"/>
    <w:rsid w:val="002F5786"/>
    <w:rsid w:val="00313CEA"/>
    <w:rsid w:val="00327C02"/>
    <w:rsid w:val="00331DCD"/>
    <w:rsid w:val="003336F8"/>
    <w:rsid w:val="00352853"/>
    <w:rsid w:val="003635C9"/>
    <w:rsid w:val="00385F2B"/>
    <w:rsid w:val="003B0389"/>
    <w:rsid w:val="003C1EC9"/>
    <w:rsid w:val="003C3D00"/>
    <w:rsid w:val="003D15B8"/>
    <w:rsid w:val="003E21B3"/>
    <w:rsid w:val="003F5B09"/>
    <w:rsid w:val="0040431D"/>
    <w:rsid w:val="00474476"/>
    <w:rsid w:val="004A2514"/>
    <w:rsid w:val="004A3602"/>
    <w:rsid w:val="004B0DE0"/>
    <w:rsid w:val="004B306B"/>
    <w:rsid w:val="004B43CF"/>
    <w:rsid w:val="004B4B60"/>
    <w:rsid w:val="004B524A"/>
    <w:rsid w:val="004D0707"/>
    <w:rsid w:val="004E455C"/>
    <w:rsid w:val="00501048"/>
    <w:rsid w:val="00501BF6"/>
    <w:rsid w:val="00505EF4"/>
    <w:rsid w:val="00521150"/>
    <w:rsid w:val="005257D8"/>
    <w:rsid w:val="00541053"/>
    <w:rsid w:val="00544C95"/>
    <w:rsid w:val="0056142A"/>
    <w:rsid w:val="00570C0A"/>
    <w:rsid w:val="005807F4"/>
    <w:rsid w:val="00592648"/>
    <w:rsid w:val="005944EF"/>
    <w:rsid w:val="005A1F9A"/>
    <w:rsid w:val="005A3547"/>
    <w:rsid w:val="005B22FD"/>
    <w:rsid w:val="005B2D1C"/>
    <w:rsid w:val="005D6118"/>
    <w:rsid w:val="005E15CF"/>
    <w:rsid w:val="005F0979"/>
    <w:rsid w:val="005F1A17"/>
    <w:rsid w:val="00605618"/>
    <w:rsid w:val="00614257"/>
    <w:rsid w:val="0061447B"/>
    <w:rsid w:val="006232EC"/>
    <w:rsid w:val="00624432"/>
    <w:rsid w:val="00634F61"/>
    <w:rsid w:val="006352E7"/>
    <w:rsid w:val="006C785F"/>
    <w:rsid w:val="006E26FB"/>
    <w:rsid w:val="006F3190"/>
    <w:rsid w:val="00726CAE"/>
    <w:rsid w:val="00727EAA"/>
    <w:rsid w:val="00737C6F"/>
    <w:rsid w:val="0074358E"/>
    <w:rsid w:val="00760312"/>
    <w:rsid w:val="00767D60"/>
    <w:rsid w:val="00776741"/>
    <w:rsid w:val="007A5D70"/>
    <w:rsid w:val="007A643E"/>
    <w:rsid w:val="007B7953"/>
    <w:rsid w:val="007E333D"/>
    <w:rsid w:val="007E7CB8"/>
    <w:rsid w:val="007F4220"/>
    <w:rsid w:val="00801709"/>
    <w:rsid w:val="008046FD"/>
    <w:rsid w:val="0082435E"/>
    <w:rsid w:val="00827B33"/>
    <w:rsid w:val="008313AE"/>
    <w:rsid w:val="0084609B"/>
    <w:rsid w:val="00846352"/>
    <w:rsid w:val="00881330"/>
    <w:rsid w:val="008A0DBE"/>
    <w:rsid w:val="008A11FA"/>
    <w:rsid w:val="008A1D2B"/>
    <w:rsid w:val="008A2A80"/>
    <w:rsid w:val="008A5EC6"/>
    <w:rsid w:val="008C44D7"/>
    <w:rsid w:val="008E0756"/>
    <w:rsid w:val="009037A9"/>
    <w:rsid w:val="009130F6"/>
    <w:rsid w:val="0091464B"/>
    <w:rsid w:val="00942A82"/>
    <w:rsid w:val="009531B6"/>
    <w:rsid w:val="0096303B"/>
    <w:rsid w:val="00965F2C"/>
    <w:rsid w:val="00981694"/>
    <w:rsid w:val="00983371"/>
    <w:rsid w:val="009B0AD8"/>
    <w:rsid w:val="009C103D"/>
    <w:rsid w:val="009F1947"/>
    <w:rsid w:val="00A37EF2"/>
    <w:rsid w:val="00A40418"/>
    <w:rsid w:val="00A46493"/>
    <w:rsid w:val="00A51ECE"/>
    <w:rsid w:val="00A56D93"/>
    <w:rsid w:val="00A709E3"/>
    <w:rsid w:val="00A71FB9"/>
    <w:rsid w:val="00A73323"/>
    <w:rsid w:val="00A82CCA"/>
    <w:rsid w:val="00AA7869"/>
    <w:rsid w:val="00AD2A35"/>
    <w:rsid w:val="00AD3880"/>
    <w:rsid w:val="00AE10C9"/>
    <w:rsid w:val="00B04E3F"/>
    <w:rsid w:val="00B227D6"/>
    <w:rsid w:val="00B40CCB"/>
    <w:rsid w:val="00B66781"/>
    <w:rsid w:val="00B75330"/>
    <w:rsid w:val="00BA16AD"/>
    <w:rsid w:val="00BA5A9F"/>
    <w:rsid w:val="00BA7D24"/>
    <w:rsid w:val="00BB5DAF"/>
    <w:rsid w:val="00BD032C"/>
    <w:rsid w:val="00BD0E5B"/>
    <w:rsid w:val="00C052D0"/>
    <w:rsid w:val="00C05DB1"/>
    <w:rsid w:val="00C1550A"/>
    <w:rsid w:val="00C20558"/>
    <w:rsid w:val="00C31046"/>
    <w:rsid w:val="00C324FC"/>
    <w:rsid w:val="00C62A52"/>
    <w:rsid w:val="00C83BD4"/>
    <w:rsid w:val="00C84BF1"/>
    <w:rsid w:val="00CA3063"/>
    <w:rsid w:val="00CE1456"/>
    <w:rsid w:val="00D16FEC"/>
    <w:rsid w:val="00D375C8"/>
    <w:rsid w:val="00D56A72"/>
    <w:rsid w:val="00D66E03"/>
    <w:rsid w:val="00D747E2"/>
    <w:rsid w:val="00D9736A"/>
    <w:rsid w:val="00DB5684"/>
    <w:rsid w:val="00DC359F"/>
    <w:rsid w:val="00DE3742"/>
    <w:rsid w:val="00DF0504"/>
    <w:rsid w:val="00DF17E5"/>
    <w:rsid w:val="00E012D9"/>
    <w:rsid w:val="00E14A16"/>
    <w:rsid w:val="00E26AD7"/>
    <w:rsid w:val="00E4796F"/>
    <w:rsid w:val="00E667AC"/>
    <w:rsid w:val="00E710D4"/>
    <w:rsid w:val="00E86CDA"/>
    <w:rsid w:val="00E97F1F"/>
    <w:rsid w:val="00EA683F"/>
    <w:rsid w:val="00EB156B"/>
    <w:rsid w:val="00EB1A4C"/>
    <w:rsid w:val="00ED1D89"/>
    <w:rsid w:val="00ED5979"/>
    <w:rsid w:val="00EF4578"/>
    <w:rsid w:val="00F0051A"/>
    <w:rsid w:val="00F013BF"/>
    <w:rsid w:val="00F023E2"/>
    <w:rsid w:val="00F03D8D"/>
    <w:rsid w:val="00F10BFC"/>
    <w:rsid w:val="00F41AB6"/>
    <w:rsid w:val="00F43BA4"/>
    <w:rsid w:val="00F5543E"/>
    <w:rsid w:val="00F577ED"/>
    <w:rsid w:val="00F60F63"/>
    <w:rsid w:val="00F73074"/>
    <w:rsid w:val="00F958C5"/>
    <w:rsid w:val="00FA77DE"/>
    <w:rsid w:val="00FB541F"/>
    <w:rsid w:val="00FD0192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33FF3ADE"/>
  <w15:chartTrackingRefBased/>
  <w15:docId w15:val="{91194742-AA30-45AF-8429-9315B6801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sz w:val="28"/>
      <w:szCs w:val="32"/>
    </w:rPr>
  </w:style>
  <w:style w:type="paragraph" w:styleId="Ttulo2">
    <w:name w:val="heading 2"/>
    <w:basedOn w:val="Normal"/>
    <w:next w:val="Normal"/>
    <w:qFormat/>
    <w:pPr>
      <w:keepNext/>
      <w:tabs>
        <w:tab w:val="left" w:pos="1701"/>
      </w:tabs>
      <w:spacing w:line="360" w:lineRule="auto"/>
      <w:ind w:left="1134" w:right="1134"/>
      <w:outlineLvl w:val="1"/>
    </w:pPr>
    <w:rPr>
      <w:b/>
      <w:sz w:val="22"/>
      <w:szCs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bCs/>
      <w:sz w:val="20"/>
      <w:szCs w:val="20"/>
      <w:u w:val="single"/>
      <w:lang w:val="es-PE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b/>
      <w:bCs/>
      <w:sz w:val="20"/>
      <w:szCs w:val="20"/>
      <w:lang w:val="es-PE"/>
    </w:rPr>
  </w:style>
  <w:style w:type="paragraph" w:customStyle="1" w:styleId="Textoindependiente21">
    <w:name w:val="Texto independiente 21"/>
    <w:basedOn w:val="Normal"/>
    <w:pPr>
      <w:widowControl w:val="0"/>
      <w:ind w:left="426" w:hanging="426"/>
      <w:jc w:val="both"/>
    </w:pPr>
    <w:rPr>
      <w:rFonts w:ascii="Arial" w:hAnsi="Arial"/>
      <w:sz w:val="20"/>
      <w:szCs w:val="2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rFonts w:eastAsia="MS Mincho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rFonts w:eastAsia="MS Mincho"/>
    </w:rPr>
  </w:style>
  <w:style w:type="paragraph" w:styleId="Textoindependiente2">
    <w:name w:val="Body Text 2"/>
    <w:basedOn w:val="Normal"/>
    <w:rPr>
      <w:sz w:val="12"/>
    </w:rPr>
  </w:style>
  <w:style w:type="table" w:styleId="Tablaconcuadrcula">
    <w:name w:val="Table Grid"/>
    <w:basedOn w:val="Tablanormal"/>
    <w:rsid w:val="00A37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F4578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F4578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4B524A"/>
    <w:rPr>
      <w:rFonts w:eastAsia="MS Mincho"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6E26F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0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ser\Downloads\FORMATOS%20DE%20TR&#193;MITE%20DE%20COLEGIATURA%20COLEGIATURA%20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FORMATOS DE TRÁMITE DE COLEGIATURA COLEGIATURA 2021</Template>
  <TotalTime>15</TotalTime>
  <Pages>6</Pages>
  <Words>1198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Secretaria</cp:lastModifiedBy>
  <cp:revision>7</cp:revision>
  <cp:lastPrinted>2022-02-26T16:54:00Z</cp:lastPrinted>
  <dcterms:created xsi:type="dcterms:W3CDTF">2021-04-22T17:38:00Z</dcterms:created>
  <dcterms:modified xsi:type="dcterms:W3CDTF">2023-01-05T17:09:00Z</dcterms:modified>
</cp:coreProperties>
</file>